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E4F9" w14:textId="430897E1" w:rsidR="004A5913" w:rsidRPr="00B01DA2" w:rsidRDefault="004A5913" w:rsidP="00B01DA2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  <w:sz w:val="14"/>
          <w:szCs w:val="12"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Request for Proposals: </w:t>
      </w:r>
      <w:r w:rsidR="00C03A9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Financial </w:t>
      </w: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Response Form</w:t>
      </w:r>
    </w:p>
    <w:p w14:paraId="3C2D11A1" w14:textId="110BD32B" w:rsidR="004A5913" w:rsidRPr="00C4744A" w:rsidRDefault="004A5913" w:rsidP="004A5913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</w:rPr>
      </w:pPr>
      <w:r w:rsidRPr="00B01DA2">
        <w:rPr>
          <w:rFonts w:asciiTheme="minorHAnsi" w:eastAsia="Times New Roman" w:hAnsiTheme="minorHAnsi" w:cstheme="minorHAnsi"/>
          <w:b/>
          <w:bCs/>
          <w:sz w:val="28"/>
          <w:szCs w:val="28"/>
        </w:rPr>
        <w:t>Project name:</w:t>
      </w:r>
      <w:r w:rsidRPr="00C4744A">
        <w:rPr>
          <w:rFonts w:asciiTheme="minorHAnsi" w:eastAsia="Times New Roman" w:hAnsiTheme="minorHAnsi" w:cstheme="minorHAnsi"/>
          <w:b/>
          <w:bCs/>
        </w:rPr>
        <w:t xml:space="preserve"> </w:t>
      </w:r>
      <w:r w:rsidR="00C03A9B" w:rsidRPr="00B01DA2">
        <w:rPr>
          <w:rFonts w:asciiTheme="minorHAnsi" w:eastAsia="Times New Roman" w:hAnsiTheme="minorHAnsi" w:cstheme="minorHAnsi"/>
          <w:b/>
          <w:bCs/>
        </w:rPr>
        <w:t>RFP2</w:t>
      </w:r>
      <w:r w:rsidR="00792685">
        <w:rPr>
          <w:rFonts w:asciiTheme="minorHAnsi" w:eastAsia="Times New Roman" w:hAnsiTheme="minorHAnsi" w:cstheme="minorHAnsi"/>
          <w:b/>
          <w:bCs/>
        </w:rPr>
        <w:t>6</w:t>
      </w:r>
      <w:r w:rsidR="00C03A9B" w:rsidRPr="00B01DA2">
        <w:rPr>
          <w:rFonts w:asciiTheme="minorHAnsi" w:eastAsia="Times New Roman" w:hAnsiTheme="minorHAnsi" w:cstheme="minorHAnsi"/>
          <w:b/>
          <w:bCs/>
        </w:rPr>
        <w:t>-05</w:t>
      </w:r>
      <w:r w:rsidR="00792685">
        <w:rPr>
          <w:rFonts w:asciiTheme="minorHAnsi" w:eastAsia="Times New Roman" w:hAnsiTheme="minorHAnsi" w:cstheme="minorHAnsi"/>
          <w:b/>
          <w:bCs/>
        </w:rPr>
        <w:t>7</w:t>
      </w:r>
      <w:r w:rsidR="00C03A9B" w:rsidRPr="00B01DA2">
        <w:rPr>
          <w:rFonts w:asciiTheme="minorHAnsi" w:eastAsia="Times New Roman" w:hAnsiTheme="minorHAnsi" w:cstheme="minorHAnsi"/>
          <w:b/>
          <w:bCs/>
        </w:rPr>
        <w:t xml:space="preserve">- </w:t>
      </w:r>
      <w:r w:rsidR="008042AF" w:rsidRPr="008042AF">
        <w:rPr>
          <w:rFonts w:asciiTheme="minorHAnsi" w:eastAsia="Times New Roman" w:hAnsiTheme="minorHAnsi" w:cstheme="minorHAnsi"/>
          <w:b/>
          <w:bCs/>
        </w:rPr>
        <w:t>Development of Health, Safety and Environment (HSE) Guidelines for Selected Solar Farms in Cambodia</w:t>
      </w:r>
    </w:p>
    <w:p w14:paraId="280A19FE" w14:textId="77777777" w:rsidR="004A5913" w:rsidRPr="00B01DA2" w:rsidRDefault="004A5913" w:rsidP="004A5913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  <w:sz w:val="12"/>
          <w:szCs w:val="10"/>
        </w:rPr>
      </w:pP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C4744A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C4744A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00229FE6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Financial proposal</w:t>
      </w:r>
    </w:p>
    <w:p w14:paraId="4B5CEF9B" w14:textId="3BB767B5" w:rsidR="004A5913" w:rsidRDefault="00387F29" w:rsidP="004A5913">
      <w:pPr>
        <w:spacing w:after="0"/>
        <w:ind w:left="709" w:hanging="709"/>
        <w:jc w:val="both"/>
        <w:rPr>
          <w:rFonts w:asciiTheme="minorHAnsi" w:hAnsiTheme="minorHAnsi" w:cstheme="minorHAnsi"/>
          <w:b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B</w:t>
      </w:r>
      <w:r w:rsidR="004A5913" w:rsidRPr="00C4744A">
        <w:rPr>
          <w:rFonts w:asciiTheme="minorHAnsi" w:eastAsia="Times New Roman" w:hAnsiTheme="minorHAnsi" w:cstheme="minorHAnsi"/>
          <w:b/>
          <w:bCs/>
          <w:sz w:val="24"/>
          <w:szCs w:val="24"/>
        </w:rPr>
        <w:t>1.</w:t>
      </w:r>
      <w:r w:rsidR="004A5913" w:rsidRPr="00C4744A">
        <w:rPr>
          <w:rFonts w:asciiTheme="minorHAnsi" w:hAnsiTheme="minorHAnsi" w:cstheme="minorHAnsi"/>
        </w:rPr>
        <w:tab/>
      </w:r>
      <w:r w:rsidR="004A5913" w:rsidRPr="00C4744A">
        <w:rPr>
          <w:rFonts w:asciiTheme="minorHAnsi" w:eastAsia="Times New Roman" w:hAnsiTheme="minorHAnsi" w:cstheme="minorHAnsi"/>
        </w:rPr>
        <w:t xml:space="preserve">Outline your financial proposal for the services of each activity below to complete key tasks and activities and produce deliverables. Please ensure that the </w:t>
      </w:r>
      <w:proofErr w:type="gramStart"/>
      <w:r w:rsidR="004A5913" w:rsidRPr="00C4744A">
        <w:rPr>
          <w:rFonts w:asciiTheme="minorHAnsi" w:eastAsia="Times New Roman" w:hAnsiTheme="minorHAnsi" w:cstheme="minorHAnsi"/>
        </w:rPr>
        <w:t>costing</w:t>
      </w:r>
      <w:proofErr w:type="gramEnd"/>
      <w:r w:rsidR="004A5913" w:rsidRPr="00C4744A">
        <w:rPr>
          <w:rFonts w:asciiTheme="minorHAnsi" w:eastAsia="Times New Roman" w:hAnsiTheme="minorHAnsi" w:cstheme="minorHAnsi"/>
        </w:rPr>
        <w:t xml:space="preserve"> is </w:t>
      </w:r>
      <w:proofErr w:type="spellStart"/>
      <w:r w:rsidR="004A5913" w:rsidRPr="00C4744A">
        <w:rPr>
          <w:rFonts w:asciiTheme="minorHAnsi" w:eastAsia="Times New Roman" w:hAnsiTheme="minorHAnsi" w:cstheme="minorHAnsi"/>
        </w:rPr>
        <w:t>itemised</w:t>
      </w:r>
      <w:proofErr w:type="spellEnd"/>
      <w:r w:rsidR="004A5913" w:rsidRPr="00C4744A">
        <w:rPr>
          <w:rFonts w:asciiTheme="minorHAnsi" w:eastAsia="Times New Roman" w:hAnsiTheme="minorHAnsi" w:cstheme="minorHAnsi"/>
        </w:rPr>
        <w:t xml:space="preserve"> and that you use the table below.</w:t>
      </w:r>
      <w:r w:rsidR="004A5913" w:rsidRPr="00C4744A">
        <w:rPr>
          <w:rFonts w:asciiTheme="minorHAnsi" w:eastAsia="Times New Roman" w:hAnsiTheme="minorHAnsi" w:cstheme="minorHAnsi"/>
          <w:b/>
          <w:bCs/>
          <w:i/>
          <w:iCs/>
        </w:rPr>
        <w:t xml:space="preserve"> </w:t>
      </w:r>
      <w:r w:rsidR="004A5913" w:rsidRPr="00C4744A">
        <w:rPr>
          <w:rFonts w:asciiTheme="minorHAnsi" w:eastAsia="Times New Roman" w:hAnsiTheme="minorHAnsi" w:cstheme="minorHAnsi"/>
        </w:rPr>
        <w:t xml:space="preserve">To make sure that you understand each item and what basis, price should take into consideration for each item, please check the RFP’s section </w:t>
      </w:r>
      <w:r w:rsidR="00FA15FB">
        <w:rPr>
          <w:rFonts w:asciiTheme="minorHAnsi" w:eastAsia="Times New Roman" w:hAnsiTheme="minorHAnsi" w:cstheme="minorHAnsi"/>
        </w:rPr>
        <w:t>2</w:t>
      </w:r>
      <w:r w:rsidR="00646C21">
        <w:rPr>
          <w:rFonts w:asciiTheme="minorHAnsi" w:eastAsia="Times New Roman" w:hAnsiTheme="minorHAnsi" w:cstheme="minorHAnsi"/>
        </w:rPr>
        <w:t>.</w:t>
      </w:r>
      <w:r w:rsidR="004A5913" w:rsidRPr="00C4744A">
        <w:rPr>
          <w:rFonts w:asciiTheme="minorHAnsi" w:hAnsiTheme="minorHAnsi" w:cstheme="minorHAnsi"/>
          <w:b/>
        </w:rPr>
        <w:t xml:space="preserve"> </w:t>
      </w:r>
    </w:p>
    <w:p w14:paraId="019E5735" w14:textId="535A55CE" w:rsidR="00CD3606" w:rsidRDefault="00CD3606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7C5636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For the Australian firm, please provide the currency as Australian Dollars (AUD).</w:t>
      </w:r>
    </w:p>
    <w:p w14:paraId="5B3857E5" w14:textId="77777777" w:rsidR="00D65FE9" w:rsidRPr="00574E34" w:rsidRDefault="00D65FE9" w:rsidP="00574E34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</w:p>
    <w:p w14:paraId="4760E35D" w14:textId="77777777" w:rsidR="004A5913" w:rsidRPr="00824610" w:rsidRDefault="004A5913" w:rsidP="004A5913">
      <w:pPr>
        <w:spacing w:after="0"/>
        <w:ind w:left="709" w:hanging="709"/>
        <w:jc w:val="both"/>
        <w:rPr>
          <w:rFonts w:asciiTheme="minorHAnsi" w:eastAsia="Times New Roman" w:hAnsiTheme="minorHAnsi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063285" w:rsidRPr="00C4744A" w14:paraId="66ECB424" w14:textId="77777777" w:rsidTr="00574E34">
        <w:trPr>
          <w:trHeight w:hRule="exact" w:val="990"/>
        </w:trPr>
        <w:tc>
          <w:tcPr>
            <w:tcW w:w="1672" w:type="dxa"/>
            <w:hideMark/>
          </w:tcPr>
          <w:p w14:paraId="6AFF30E3" w14:textId="0A8D2E30" w:rsidR="003C7D33" w:rsidRPr="00C4744A" w:rsidRDefault="003C7D3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47509B36" w14:textId="34F16F37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C7D33">
              <w:rPr>
                <w:rFonts w:asciiTheme="minorHAnsi" w:eastAsia="Times New Roman" w:hAnsiTheme="minorHAnsi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520A199E" w14:textId="72F41D1E" w:rsidR="003C7D3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56FB3">
              <w:rPr>
                <w:rFonts w:asciiTheme="minorHAnsi" w:eastAsia="Times New Roman" w:hAnsiTheme="minorHAnsi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466E7FF" w14:textId="65319D4F" w:rsidR="003C7D33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u w:val="single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Unit cost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  <w:p w14:paraId="5B0366F4" w14:textId="7AB4E01F" w:rsidR="00D56FB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2C918D76" w14:textId="3B6CD08B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Total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</w:tc>
      </w:tr>
      <w:tr w:rsidR="00417892" w:rsidRPr="00C4744A" w:rsidDel="002316DC" w14:paraId="625EA4BC" w14:textId="77777777" w:rsidTr="00063285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94D354" w14:textId="4918EEA6" w:rsidR="00417892" w:rsidRPr="00574E34" w:rsidDel="002316DC" w:rsidRDefault="00417892" w:rsidP="00523BBD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0F7C2D3D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29E029F8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7B6DA66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5CE54395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6EF384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0BDA5B1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068A2E4D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4E7C4307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D9D5B83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8032FAF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0245177" w14:textId="7E1EFFE2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C56079D" w14:textId="064B8A7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063285" w:rsidRPr="00C4744A" w14:paraId="06DFD037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B0C5133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4293D410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80F4DC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EE6873C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9098817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03E5098" w14:textId="3C3B4F0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1A6CBA8" w14:textId="4A541BAF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417892" w:rsidRPr="00C4744A" w14:paraId="522ED96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9484785" w14:textId="1F4005CB" w:rsidR="00417892" w:rsidRPr="00574E34" w:rsidRDefault="00417892" w:rsidP="00063285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04EC6886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C72A0C9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48F437E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71D1803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5C48BB" w:rsidRPr="00C4744A" w14:paraId="02A485C3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437AB1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4FC6DB4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78050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0966C308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4654AE52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39B06445" w14:textId="1AD6F9C1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3F0374CC" w14:textId="4438151D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5C5443DD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68ED59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20A617AB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67F2E4A4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C3A600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68422A7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632163D" w14:textId="1EE6CBF9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2A8C1D7E" w14:textId="172BC290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0537E65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7AB1C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2F02E1C1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C9B8760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5A534A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7DE2E9F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B5ABAD" w14:textId="77777777" w:rsidTr="00574E34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437BD6" w14:textId="77777777" w:rsidR="003C7D33" w:rsidRPr="00C4744A" w:rsidRDefault="003C7D33" w:rsidP="00523BBD">
            <w:pPr>
              <w:tabs>
                <w:tab w:val="center" w:pos="4153"/>
                <w:tab w:val="right" w:pos="8306"/>
              </w:tabs>
              <w:spacing w:after="0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3280ECAF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98C9735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EF2A0E0" w14:textId="229B4401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D128CF1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3387F98B" w14:textId="05F61DC0" w:rsidR="004A5913" w:rsidRPr="00C4744A" w:rsidRDefault="004A5913" w:rsidP="004A5913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C4744A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Australian companies are</w:t>
      </w:r>
      <w:r w:rsidR="009147CD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GST-Free for providing services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consumed outside Australia. Therefore, Australian companies are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ineligible to charge GST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in </w:t>
      </w:r>
      <w:r w:rsidR="0044251F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your </w:t>
      </w:r>
      <w:r w:rsidR="0039631C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 xml:space="preserve"> financial proposal</w:t>
      </w:r>
      <w:r w:rsidR="00671E33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.</w:t>
      </w:r>
    </w:p>
    <w:p w14:paraId="027D2058" w14:textId="77777777" w:rsidR="004A5913" w:rsidRPr="00C4744A" w:rsidRDefault="004A5913" w:rsidP="004A5913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sz w:val="20"/>
        </w:rPr>
      </w:pPr>
    </w:p>
    <w:p w14:paraId="154E7117" w14:textId="77777777" w:rsidR="004A5913" w:rsidRPr="00C4744A" w:rsidRDefault="004A5913" w:rsidP="004A5913">
      <w:pPr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</w:rPr>
        <w:t>C2.</w:t>
      </w:r>
      <w:r w:rsidRPr="00C4744A">
        <w:rPr>
          <w:rFonts w:asciiTheme="minorHAnsi" w:eastAsia="Times New Roman" w:hAnsiTheme="minorHAnsi" w:cstheme="minorHAnsi"/>
          <w:b/>
        </w:rPr>
        <w:tab/>
      </w:r>
      <w:r w:rsidRPr="00C4744A">
        <w:rPr>
          <w:rFonts w:asciiTheme="minorHAnsi" w:eastAsia="Times New Roman" w:hAnsiTheme="minorHAnsi" w:cstheme="minorHAnsi"/>
        </w:rPr>
        <w:t xml:space="preserve">In addition to the proposal fee rate, outline other assumptions or required terms you may need to perform this assignment (if any) in </w:t>
      </w:r>
      <w:proofErr w:type="gramStart"/>
      <w:r w:rsidRPr="00C4744A">
        <w:rPr>
          <w:rFonts w:asciiTheme="minorHAnsi" w:eastAsia="Times New Roman" w:hAnsiTheme="minorHAnsi" w:cstheme="minorHAnsi"/>
        </w:rPr>
        <w:t>below table</w:t>
      </w:r>
      <w:proofErr w:type="gramEnd"/>
      <w:r w:rsidRPr="00C4744A">
        <w:rPr>
          <w:rFonts w:asciiTheme="minorHAnsi" w:eastAsia="Times New Roman" w:hAnsiTheme="minorHAnsi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4A5913" w:rsidRPr="00C4744A" w14:paraId="5A163BAB" w14:textId="77777777" w:rsidTr="00523BBD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3DC5" w14:textId="77777777" w:rsidR="004A5913" w:rsidRPr="00C4744A" w:rsidRDefault="004A591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AB2C" w14:textId="7E7D902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Unit cost NET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9386" w14:textId="321163B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Total NET</w:t>
            </w:r>
          </w:p>
        </w:tc>
      </w:tr>
      <w:tr w:rsidR="004A5913" w:rsidRPr="00C4744A" w14:paraId="255664FA" w14:textId="77777777" w:rsidTr="00523BBD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21FBED9C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lastRenderedPageBreak/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2F05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B93E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4A5913" w:rsidRPr="00C4744A" w14:paraId="6F4A14D1" w14:textId="77777777" w:rsidTr="00523BBD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E6CA268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7CF3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31D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4A5913" w:rsidRPr="00C4744A" w14:paraId="79774CF9" w14:textId="77777777" w:rsidTr="00523BBD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80D7E9B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  <w:p w14:paraId="08BEAA5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C7FD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FC77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14:paraId="4594ED64" w14:textId="77777777" w:rsidR="00A77E40" w:rsidRPr="00E40483" w:rsidRDefault="00A77E40" w:rsidP="00A77E40">
      <w:pPr>
        <w:rPr>
          <w:rFonts w:asciiTheme="minorHAnsi" w:eastAsia="Times New Roman" w:hAnsiTheme="minorHAnsi" w:cstheme="minorHAnsi"/>
        </w:rPr>
      </w:pPr>
      <w:r w:rsidRPr="00E40483">
        <w:rPr>
          <w:rFonts w:asciiTheme="minorHAnsi" w:eastAsia="Times New Roman" w:hAnsiTheme="minorHAnsi" w:cstheme="minorHAnsi"/>
        </w:rPr>
        <w:t xml:space="preserve">Please note that financial proposals are to be a guide only based on the applicant’s understanding of the Terms of Reference. </w:t>
      </w:r>
      <w:proofErr w:type="gramStart"/>
      <w:r w:rsidRPr="00E40483">
        <w:rPr>
          <w:rFonts w:asciiTheme="minorHAnsi" w:eastAsia="Times New Roman" w:hAnsiTheme="minorHAnsi" w:cstheme="minorHAnsi"/>
        </w:rPr>
        <w:t>Applicant’s</w:t>
      </w:r>
      <w:proofErr w:type="gramEnd"/>
      <w:r w:rsidRPr="00E40483">
        <w:rPr>
          <w:rFonts w:asciiTheme="minorHAnsi" w:eastAsia="Times New Roman" w:hAnsiTheme="minorHAnsi" w:cstheme="minorHAnsi"/>
        </w:rPr>
        <w:t xml:space="preserve"> may be requested to revise their financial proposal once technical proposals have been evaluated and interviews conducted. </w:t>
      </w:r>
    </w:p>
    <w:p w14:paraId="697F40B3" w14:textId="77777777" w:rsidR="00EC0E2C" w:rsidRPr="00C4744A" w:rsidRDefault="00EC0E2C" w:rsidP="00A83E7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36C3E" w14:textId="77777777" w:rsidR="004F301B" w:rsidRDefault="004F301B" w:rsidP="00171482">
      <w:pPr>
        <w:spacing w:after="0" w:line="240" w:lineRule="auto"/>
      </w:pPr>
      <w:r>
        <w:separator/>
      </w:r>
    </w:p>
  </w:endnote>
  <w:endnote w:type="continuationSeparator" w:id="0">
    <w:p w14:paraId="43356141" w14:textId="77777777" w:rsidR="004F301B" w:rsidRDefault="004F301B" w:rsidP="00171482">
      <w:pPr>
        <w:spacing w:after="0" w:line="240" w:lineRule="auto"/>
      </w:pPr>
      <w:r>
        <w:continuationSeparator/>
      </w:r>
    </w:p>
  </w:endnote>
  <w:endnote w:type="continuationNotice" w:id="1">
    <w:p w14:paraId="5AA4C7E7" w14:textId="77777777" w:rsidR="004F301B" w:rsidRDefault="004F30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632AB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C2E8E" w14:textId="77777777" w:rsidR="004F301B" w:rsidRDefault="004F301B" w:rsidP="00171482">
      <w:pPr>
        <w:spacing w:after="0" w:line="240" w:lineRule="auto"/>
      </w:pPr>
      <w:r>
        <w:separator/>
      </w:r>
    </w:p>
  </w:footnote>
  <w:footnote w:type="continuationSeparator" w:id="0">
    <w:p w14:paraId="7EB0817D" w14:textId="77777777" w:rsidR="004F301B" w:rsidRDefault="004F301B" w:rsidP="00171482">
      <w:pPr>
        <w:spacing w:after="0" w:line="240" w:lineRule="auto"/>
      </w:pPr>
      <w:r>
        <w:continuationSeparator/>
      </w:r>
    </w:p>
  </w:footnote>
  <w:footnote w:type="continuationNotice" w:id="1">
    <w:p w14:paraId="34397A06" w14:textId="77777777" w:rsidR="004F301B" w:rsidRDefault="004F30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1152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493"/>
    <w:rsid w:val="000127E9"/>
    <w:rsid w:val="00013746"/>
    <w:rsid w:val="00013FA3"/>
    <w:rsid w:val="00014777"/>
    <w:rsid w:val="000151FB"/>
    <w:rsid w:val="00015672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285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09D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4A0A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B96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8B9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16DC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87F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1E13"/>
    <w:rsid w:val="00313FC8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87F29"/>
    <w:rsid w:val="00390579"/>
    <w:rsid w:val="00390BF4"/>
    <w:rsid w:val="00391457"/>
    <w:rsid w:val="00391EDF"/>
    <w:rsid w:val="003929F6"/>
    <w:rsid w:val="0039447C"/>
    <w:rsid w:val="0039631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C7D33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68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892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0E3D"/>
    <w:rsid w:val="0044251F"/>
    <w:rsid w:val="00443970"/>
    <w:rsid w:val="00443CC0"/>
    <w:rsid w:val="00446A82"/>
    <w:rsid w:val="0044788D"/>
    <w:rsid w:val="0045113D"/>
    <w:rsid w:val="00451A41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301B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2192"/>
    <w:rsid w:val="0053251D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74E34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48BB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5BB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6C21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4ED4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2685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569"/>
    <w:rsid w:val="007C5636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557"/>
    <w:rsid w:val="008029E9"/>
    <w:rsid w:val="0080428E"/>
    <w:rsid w:val="008042AF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4610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703A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47C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1C56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4E76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12D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77E40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1DA2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391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7CE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3A9B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788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0488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3606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6FB3"/>
    <w:rsid w:val="00D57616"/>
    <w:rsid w:val="00D61523"/>
    <w:rsid w:val="00D61B2E"/>
    <w:rsid w:val="00D62201"/>
    <w:rsid w:val="00D62560"/>
    <w:rsid w:val="00D631DF"/>
    <w:rsid w:val="00D63787"/>
    <w:rsid w:val="00D65FE9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0221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0A1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0483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15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3477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14b02f8aa323ce6d140301e8385ffd0c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b0bdb13160b048f06e2c37353e93686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B4AF0E-95CE-48F9-ABCB-3FBAC3C83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</TotalTime>
  <Pages>2</Pages>
  <Words>325</Words>
  <Characters>1676</Characters>
  <Application>Microsoft Office Word</Application>
  <DocSecurity>0</DocSecurity>
  <Lines>98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7</cp:revision>
  <cp:lastPrinted>2024-03-15T18:59:00Z</cp:lastPrinted>
  <dcterms:created xsi:type="dcterms:W3CDTF">2025-07-31T07:05:00Z</dcterms:created>
  <dcterms:modified xsi:type="dcterms:W3CDTF">2026-01-12T04:19:00Z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