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D6823" w14:textId="77777777" w:rsidR="004A5913" w:rsidRPr="00C4744A" w:rsidRDefault="004A5913" w:rsidP="004A5913">
      <w:pPr>
        <w:spacing w:before="240" w:after="0" w:line="280" w:lineRule="exact"/>
        <w:rPr>
          <w:rFonts w:asciiTheme="minorHAnsi" w:eastAsia="Times New Roman" w:hAnsiTheme="minorHAnsi" w:cstheme="minorHAnsi"/>
          <w:b/>
          <w:bCs/>
        </w:rPr>
      </w:pPr>
      <w:r w:rsidRPr="00C4744A">
        <w:rPr>
          <w:rFonts w:asciiTheme="minorHAnsi" w:eastAsia="Times New Roman" w:hAnsiTheme="minorHAnsi" w:cstheme="minorHAnsi"/>
          <w:b/>
          <w:bCs/>
          <w:sz w:val="28"/>
          <w:szCs w:val="28"/>
        </w:rPr>
        <w:t>Request for Proposals: Response Form</w:t>
      </w:r>
    </w:p>
    <w:p w14:paraId="6D10E4F9" w14:textId="77777777" w:rsidR="004A5913" w:rsidRPr="00C4744A" w:rsidRDefault="004A5913" w:rsidP="004A5913">
      <w:pPr>
        <w:tabs>
          <w:tab w:val="left" w:pos="2552"/>
        </w:tabs>
        <w:spacing w:after="0" w:line="280" w:lineRule="exact"/>
        <w:ind w:left="2880" w:hanging="2880"/>
        <w:rPr>
          <w:rFonts w:asciiTheme="minorHAnsi" w:eastAsia="Times New Roman" w:hAnsiTheme="minorHAnsi" w:cstheme="minorHAnsi"/>
          <w:b/>
          <w:bCs/>
        </w:rPr>
      </w:pPr>
    </w:p>
    <w:p w14:paraId="1C45DC27" w14:textId="48F526FA" w:rsidR="004A5913" w:rsidRPr="00C4744A" w:rsidRDefault="004A5913" w:rsidP="005A3A02">
      <w:pPr>
        <w:tabs>
          <w:tab w:val="left" w:pos="2977"/>
        </w:tabs>
        <w:spacing w:after="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  <w:b/>
          <w:bCs/>
        </w:rPr>
        <w:t xml:space="preserve">Project name: </w:t>
      </w:r>
      <w:r w:rsidR="005A3A02" w:rsidRPr="005A3A02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>RFP26-0057- Development of Health, Safety and Environment (HSE) Guidelines for Selected Solar Farms in Cambodia</w:t>
      </w:r>
      <w:r w:rsidR="005A3A02" w:rsidRPr="00C4744A">
        <w:rPr>
          <w:rFonts w:asciiTheme="minorHAnsi" w:eastAsia="Times New Roman" w:hAnsiTheme="minorHAnsi" w:cstheme="minorHAnsi"/>
          <w:b/>
          <w:bCs/>
          <w:szCs w:val="22"/>
          <w:lang w:val="en-AU"/>
          <w14:ligatures w14:val="none"/>
        </w:rPr>
        <w:t xml:space="preserve"> </w:t>
      </w:r>
    </w:p>
    <w:p w14:paraId="3F1B7698" w14:textId="77777777" w:rsidR="004A5913" w:rsidRPr="00C4744A" w:rsidRDefault="004A5913" w:rsidP="004A5913">
      <w:pPr>
        <w:spacing w:after="0"/>
        <w:jc w:val="both"/>
        <w:rPr>
          <w:rFonts w:asciiTheme="minorHAnsi" w:eastAsia="Times New Roman" w:hAnsiTheme="minorHAnsi" w:cstheme="minorHAnsi"/>
          <w:color w:val="FF0000"/>
        </w:rPr>
      </w:pPr>
      <w:r w:rsidRPr="00C4744A">
        <w:rPr>
          <w:rFonts w:asciiTheme="minorHAnsi" w:eastAsia="Times New Roman" w:hAnsiTheme="minorHAnsi" w:cstheme="minorHAnsi"/>
          <w:color w:val="FF0000"/>
        </w:rPr>
        <w:t>All potential consulting firms are required to respond to the RFP using the response form below.</w:t>
      </w:r>
    </w:p>
    <w:p w14:paraId="1BA1886D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proofErr w:type="gramStart"/>
      <w:r w:rsidRPr="00C4744A">
        <w:rPr>
          <w:rFonts w:asciiTheme="minorHAnsi" w:eastAsia="Times New Roman" w:hAnsiTheme="minorHAnsi" w:cstheme="minorHAnsi"/>
          <w:b/>
          <w:color w:val="2E74B5"/>
        </w:rPr>
        <w:t>Applicant’s</w:t>
      </w:r>
      <w:proofErr w:type="gramEnd"/>
      <w:r w:rsidRPr="00C4744A">
        <w:rPr>
          <w:rFonts w:asciiTheme="minorHAnsi" w:eastAsia="Times New Roman" w:hAnsiTheme="minorHAnsi" w:cstheme="minorHAnsi"/>
          <w:b/>
          <w:color w:val="2E74B5"/>
        </w:rPr>
        <w:t xml:space="preserve"> details</w:t>
      </w:r>
    </w:p>
    <w:p w14:paraId="1EFB83F5" w14:textId="77777777" w:rsidR="004A5913" w:rsidRPr="00C4744A" w:rsidRDefault="004A5913" w:rsidP="004A5913">
      <w:pPr>
        <w:spacing w:before="120" w:after="1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Please provide the following details: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15"/>
        <w:gridCol w:w="3420"/>
      </w:tblGrid>
      <w:tr w:rsidR="004A5913" w:rsidRPr="00C4744A" w14:paraId="37353C12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216FC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Full legal and trade names of company/organisation/ institution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83E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098CAA07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4533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Business office address (google map link if available)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740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4B761AD5" w14:textId="77777777" w:rsidTr="00523BBD">
        <w:trPr>
          <w:trHeight w:val="1294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899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Certificate of Incorporation registration number with MOC and Certificate of Tax Registration number with General Department of Taxation if registered in Cambodia. If registered outside Cambodia equivalent business registration documents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21E6E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6901B562" w14:textId="77777777" w:rsidTr="00523BBD">
        <w:trPr>
          <w:trHeight w:val="160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0320D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VAT (TIN) Number or Tax File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CD9F0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7CCC2B4D" w14:textId="77777777" w:rsidTr="00523BBD">
        <w:trPr>
          <w:trHeight w:val="196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71B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Postal and email address; and website (if applicable)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EDEF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113AF7BD" w14:textId="77777777" w:rsidTr="00523BBD">
        <w:trPr>
          <w:trHeight w:val="223"/>
        </w:trPr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62D8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Contact details of the Respondent’s contract person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D2D97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27CF1F9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EC722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Full name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A230A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3C095EEC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6981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Position title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85ECB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65AA9343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B6105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Email address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5DC20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  <w:tr w:rsidR="004A5913" w:rsidRPr="00C4744A" w14:paraId="5C638FCA" w14:textId="77777777" w:rsidTr="00523BBD">
        <w:tc>
          <w:tcPr>
            <w:tcW w:w="6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50CC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  <w:r w:rsidRPr="00C4744A">
              <w:rPr>
                <w:rFonts w:asciiTheme="minorHAnsi" w:eastAsia="Calibri" w:hAnsiTheme="minorHAnsi" w:cstheme="minorHAnsi"/>
              </w:rPr>
              <w:t>Phone number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88BAF" w14:textId="77777777" w:rsidR="004A5913" w:rsidRPr="00C4744A" w:rsidRDefault="004A5913" w:rsidP="00523BBD">
            <w:pPr>
              <w:spacing w:before="60" w:after="60"/>
              <w:rPr>
                <w:rFonts w:asciiTheme="minorHAnsi" w:eastAsia="Calibri" w:hAnsiTheme="minorHAnsi" w:cstheme="minorHAnsi"/>
              </w:rPr>
            </w:pPr>
          </w:p>
        </w:tc>
      </w:tr>
    </w:tbl>
    <w:p w14:paraId="729022B4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b/>
          <w:bCs/>
          <w:sz w:val="4"/>
          <w:szCs w:val="4"/>
        </w:rPr>
      </w:pPr>
    </w:p>
    <w:p w14:paraId="1E9049EE" w14:textId="77777777" w:rsidR="004A5913" w:rsidRPr="00C4744A" w:rsidRDefault="004A5913" w:rsidP="004A5913">
      <w:pPr>
        <w:pStyle w:val="ListParagraph"/>
        <w:keepNext/>
        <w:keepLines/>
        <w:numPr>
          <w:ilvl w:val="0"/>
          <w:numId w:val="14"/>
        </w:numPr>
        <w:spacing w:before="60" w:after="60" w:line="320" w:lineRule="exact"/>
        <w:ind w:hanging="720"/>
        <w:outlineLvl w:val="0"/>
        <w:rPr>
          <w:rFonts w:asciiTheme="minorHAnsi" w:eastAsia="Times New Roman" w:hAnsiTheme="minorHAnsi" w:cstheme="minorHAnsi"/>
          <w:b/>
          <w:color w:val="2E74B5"/>
        </w:rPr>
      </w:pPr>
      <w:r w:rsidRPr="00C4744A">
        <w:rPr>
          <w:rFonts w:asciiTheme="minorHAnsi" w:eastAsia="Times New Roman" w:hAnsiTheme="minorHAnsi" w:cstheme="minorHAnsi"/>
          <w:b/>
          <w:color w:val="2E74B5"/>
        </w:rPr>
        <w:t>Technical Response</w:t>
      </w:r>
    </w:p>
    <w:p w14:paraId="2070F0BA" w14:textId="77777777" w:rsidR="004A5913" w:rsidRPr="00C4744A" w:rsidRDefault="004A5913" w:rsidP="004A5913">
      <w:pPr>
        <w:spacing w:before="120" w:after="120"/>
        <w:rPr>
          <w:rFonts w:asciiTheme="minorHAnsi" w:eastAsia="Times New Roman" w:hAnsiTheme="minorHAnsi" w:cstheme="minorHAnsi"/>
          <w:b/>
        </w:rPr>
      </w:pPr>
      <w:r w:rsidRPr="00C4744A">
        <w:rPr>
          <w:rFonts w:asciiTheme="minorHAnsi" w:eastAsia="Times New Roman" w:hAnsiTheme="minorHAnsi" w:cstheme="minorHAnsi"/>
          <w:b/>
        </w:rPr>
        <w:t>B1</w:t>
      </w:r>
      <w:r w:rsidRPr="00C4744A">
        <w:rPr>
          <w:rFonts w:asciiTheme="minorHAnsi" w:eastAsia="Times New Roman" w:hAnsiTheme="minorHAnsi" w:cstheme="minorHAnsi"/>
          <w:b/>
        </w:rPr>
        <w:tab/>
        <w:t xml:space="preserve">Organisational capacity  </w:t>
      </w:r>
    </w:p>
    <w:p w14:paraId="27CFCB11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B1.1</w:t>
      </w:r>
      <w:r w:rsidRPr="00C4744A">
        <w:rPr>
          <w:rFonts w:asciiTheme="minorHAnsi" w:eastAsia="Times New Roman" w:hAnsiTheme="minorHAnsi" w:cstheme="minorHAnsi"/>
        </w:rPr>
        <w:tab/>
        <w:t xml:space="preserve">Provide comments about the ability, resources and capacity of your organisation(s) to carry out the project. </w:t>
      </w:r>
    </w:p>
    <w:p w14:paraId="69AE0731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B1.2.</w:t>
      </w:r>
      <w:r w:rsidRPr="00C4744A">
        <w:rPr>
          <w:rFonts w:asciiTheme="minorHAnsi" w:eastAsia="Times New Roman" w:hAnsiTheme="minorHAnsi" w:cstheme="minorHAnsi"/>
        </w:rPr>
        <w:tab/>
        <w:t>Provide examples of other similar projects/ assignments that you or your company has undertaken.</w:t>
      </w:r>
    </w:p>
    <w:p w14:paraId="5456CF99" w14:textId="77777777" w:rsidR="004A5913" w:rsidRPr="00C4744A" w:rsidRDefault="004A5913" w:rsidP="004A5913">
      <w:pPr>
        <w:spacing w:before="200" w:after="200" w:line="264" w:lineRule="auto"/>
        <w:rPr>
          <w:rFonts w:asciiTheme="minorHAnsi" w:eastAsia="Times New Roman" w:hAnsiTheme="minorHAnsi" w:cstheme="minorHAnsi"/>
          <w:b/>
        </w:rPr>
      </w:pPr>
      <w:r w:rsidRPr="00C4744A">
        <w:rPr>
          <w:rFonts w:asciiTheme="minorHAnsi" w:eastAsia="Times New Roman" w:hAnsiTheme="minorHAnsi" w:cstheme="minorHAnsi"/>
          <w:b/>
        </w:rPr>
        <w:t>B2.</w:t>
      </w:r>
      <w:r w:rsidRPr="00C4744A">
        <w:rPr>
          <w:rFonts w:asciiTheme="minorHAnsi" w:eastAsia="Times New Roman" w:hAnsiTheme="minorHAnsi" w:cstheme="minorHAnsi"/>
          <w:b/>
        </w:rPr>
        <w:tab/>
        <w:t>Team capacity</w:t>
      </w:r>
    </w:p>
    <w:p w14:paraId="2166F088" w14:textId="77777777" w:rsidR="004A5913" w:rsidRPr="00C4744A" w:rsidRDefault="004A5913" w:rsidP="004A5913">
      <w:pPr>
        <w:spacing w:after="0"/>
        <w:ind w:left="709" w:hanging="709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B2.1</w:t>
      </w:r>
      <w:r w:rsidRPr="00C4744A">
        <w:rPr>
          <w:rFonts w:asciiTheme="minorHAnsi" w:eastAsia="Times New Roman" w:hAnsiTheme="minorHAnsi" w:cstheme="minorHAnsi"/>
        </w:rPr>
        <w:tab/>
        <w:t xml:space="preserve">Provide names, position, gender qualifications and experience of relevant team members who will undertake this project using the table format below. </w:t>
      </w:r>
    </w:p>
    <w:tbl>
      <w:tblPr>
        <w:tblStyle w:val="GridTable4-Accent5"/>
        <w:tblW w:w="9471" w:type="dxa"/>
        <w:tblLook w:val="04A0" w:firstRow="1" w:lastRow="0" w:firstColumn="1" w:lastColumn="0" w:noHBand="0" w:noVBand="1"/>
      </w:tblPr>
      <w:tblGrid>
        <w:gridCol w:w="912"/>
        <w:gridCol w:w="1149"/>
        <w:gridCol w:w="1674"/>
        <w:gridCol w:w="1330"/>
        <w:gridCol w:w="2086"/>
        <w:gridCol w:w="2320"/>
      </w:tblGrid>
      <w:tr w:rsidR="004A5913" w:rsidRPr="00C4744A" w14:paraId="2C94E26B" w14:textId="77777777" w:rsidTr="00D31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  <w:shd w:val="clear" w:color="auto" w:fill="0070C0"/>
          </w:tcPr>
          <w:p w14:paraId="052663FB" w14:textId="77777777" w:rsidR="004A5913" w:rsidRPr="00D31F7D" w:rsidRDefault="004A5913" w:rsidP="00523BBD">
            <w:pPr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N</w:t>
            </w:r>
          </w:p>
        </w:tc>
        <w:tc>
          <w:tcPr>
            <w:tcW w:w="1220" w:type="dxa"/>
            <w:shd w:val="clear" w:color="auto" w:fill="0070C0"/>
          </w:tcPr>
          <w:p w14:paraId="2CD64E1B" w14:textId="77777777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NAME</w:t>
            </w:r>
          </w:p>
        </w:tc>
        <w:tc>
          <w:tcPr>
            <w:tcW w:w="1233" w:type="dxa"/>
            <w:shd w:val="clear" w:color="auto" w:fill="0070C0"/>
          </w:tcPr>
          <w:p w14:paraId="347F24F2" w14:textId="77777777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POSITION/ROLE</w:t>
            </w:r>
          </w:p>
        </w:tc>
        <w:tc>
          <w:tcPr>
            <w:tcW w:w="1400" w:type="dxa"/>
            <w:shd w:val="clear" w:color="auto" w:fill="0070C0"/>
          </w:tcPr>
          <w:p w14:paraId="0CB9282A" w14:textId="77777777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GENDER</w:t>
            </w:r>
          </w:p>
        </w:tc>
        <w:tc>
          <w:tcPr>
            <w:tcW w:w="2149" w:type="dxa"/>
            <w:shd w:val="clear" w:color="auto" w:fill="0070C0"/>
          </w:tcPr>
          <w:p w14:paraId="36469B57" w14:textId="27165531" w:rsidR="004A5913" w:rsidRPr="00D31F7D" w:rsidRDefault="004A5913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D31F7D">
              <w:rPr>
                <w:rFonts w:asciiTheme="minorHAnsi" w:eastAsia="Times New Roman" w:hAnsiTheme="minorHAnsi" w:cstheme="minorHAnsi"/>
              </w:rPr>
              <w:t>QUALIFICATIONS</w:t>
            </w:r>
            <w:r w:rsidR="007F176A" w:rsidRPr="00D31F7D">
              <w:rPr>
                <w:rFonts w:asciiTheme="minorHAnsi" w:eastAsia="Times New Roman" w:hAnsiTheme="minorHAnsi" w:cstheme="minorHAnsi"/>
              </w:rPr>
              <w:t xml:space="preserve"> </w:t>
            </w:r>
            <w:r w:rsidR="007F176A" w:rsidRPr="00D31F7D">
              <w:rPr>
                <w:rFonts w:ascii="Calibri" w:eastAsia="Times New Roman" w:hAnsi="Calibri" w:cs="Calibri"/>
                <w:lang w:val="en-US"/>
              </w:rPr>
              <w:t>&amp; EXPERIENCE</w:t>
            </w:r>
          </w:p>
        </w:tc>
        <w:tc>
          <w:tcPr>
            <w:tcW w:w="2447" w:type="dxa"/>
            <w:shd w:val="clear" w:color="auto" w:fill="0070C0"/>
          </w:tcPr>
          <w:p w14:paraId="4DC22867" w14:textId="4230709B" w:rsidR="004A5913" w:rsidRPr="00D31F7D" w:rsidRDefault="00D31F7D" w:rsidP="00523B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6053FB">
              <w:rPr>
                <w:rFonts w:asciiTheme="minorHAnsi" w:eastAsia="Times New Roman" w:hAnsiTheme="minorHAnsi" w:cstheme="minorHAnsi"/>
              </w:rPr>
              <w:t>ROLE &amp; RESPONSIBILITY FOR THIS ASSIGNMENT</w:t>
            </w:r>
          </w:p>
        </w:tc>
      </w:tr>
      <w:tr w:rsidR="004A5913" w:rsidRPr="00C4744A" w14:paraId="46BE6536" w14:textId="77777777" w:rsidTr="00523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66BEE508" w14:textId="77777777" w:rsidR="004A5913" w:rsidRPr="00C4744A" w:rsidRDefault="004A5913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220" w:type="dxa"/>
          </w:tcPr>
          <w:p w14:paraId="44654CA8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7D3AA052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4D255B15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D2400AF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593AFB0F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4A5913" w:rsidRPr="00C4744A" w14:paraId="0C7DADCC" w14:textId="77777777" w:rsidTr="00523BBD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113D9EA3" w14:textId="77777777" w:rsidR="004A5913" w:rsidRPr="00C4744A" w:rsidRDefault="004A5913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20" w:type="dxa"/>
          </w:tcPr>
          <w:p w14:paraId="03FB9AC6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66D6350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0D87D58C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2F181B66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4ADFF318" w14:textId="77777777" w:rsidR="004A5913" w:rsidRPr="00C4744A" w:rsidRDefault="004A5913" w:rsidP="00523B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4A5913" w:rsidRPr="00C4744A" w14:paraId="2EF34DFE" w14:textId="77777777" w:rsidTr="00523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2" w:type="dxa"/>
          </w:tcPr>
          <w:p w14:paraId="4C8128ED" w14:textId="77777777" w:rsidR="004A5913" w:rsidRPr="00C4744A" w:rsidRDefault="004A5913" w:rsidP="00523BBD">
            <w:pPr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  <w:r w:rsidRPr="00C4744A"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220" w:type="dxa"/>
          </w:tcPr>
          <w:p w14:paraId="120BE052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233" w:type="dxa"/>
          </w:tcPr>
          <w:p w14:paraId="6CA9638E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1400" w:type="dxa"/>
          </w:tcPr>
          <w:p w14:paraId="395D4083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14:paraId="4980BA3B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47" w:type="dxa"/>
          </w:tcPr>
          <w:p w14:paraId="6A753EB3" w14:textId="77777777" w:rsidR="004A5913" w:rsidRPr="00C4744A" w:rsidRDefault="004A5913" w:rsidP="00523B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</w:tbl>
    <w:p w14:paraId="4703D181" w14:textId="575CB995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i/>
          <w:iCs/>
        </w:rPr>
      </w:pPr>
      <w:r w:rsidRPr="00C4744A">
        <w:rPr>
          <w:rFonts w:asciiTheme="minorHAnsi" w:eastAsia="Times New Roman" w:hAnsiTheme="minorHAnsi" w:cstheme="minorHAnsi"/>
          <w:i/>
          <w:iCs/>
        </w:rPr>
        <w:t xml:space="preserve">You may illustrate the team members as per each </w:t>
      </w:r>
      <w:proofErr w:type="gramStart"/>
      <w:r w:rsidRPr="00C4744A">
        <w:rPr>
          <w:rFonts w:asciiTheme="minorHAnsi" w:eastAsia="Times New Roman" w:hAnsiTheme="minorHAnsi" w:cstheme="minorHAnsi"/>
          <w:i/>
          <w:iCs/>
        </w:rPr>
        <w:t>tasks</w:t>
      </w:r>
      <w:proofErr w:type="gramEnd"/>
      <w:r w:rsidRPr="00C4744A">
        <w:rPr>
          <w:rFonts w:asciiTheme="minorHAnsi" w:eastAsia="Times New Roman" w:hAnsiTheme="minorHAnsi" w:cstheme="minorHAnsi"/>
          <w:i/>
          <w:iCs/>
        </w:rPr>
        <w:t xml:space="preserve"> that corresponds to Section </w:t>
      </w:r>
      <w:r w:rsidR="004472FF">
        <w:rPr>
          <w:rFonts w:asciiTheme="minorHAnsi" w:eastAsia="Times New Roman" w:hAnsiTheme="minorHAnsi" w:cstheme="minorHAnsi"/>
          <w:i/>
          <w:iCs/>
        </w:rPr>
        <w:t>2</w:t>
      </w:r>
      <w:r w:rsidRPr="00C4744A">
        <w:rPr>
          <w:rFonts w:asciiTheme="minorHAnsi" w:eastAsia="Times New Roman" w:hAnsiTheme="minorHAnsi" w:cstheme="minorHAnsi"/>
          <w:i/>
          <w:iCs/>
        </w:rPr>
        <w:t xml:space="preserve"> of the RFP. </w:t>
      </w:r>
    </w:p>
    <w:p w14:paraId="78891F98" w14:textId="77777777" w:rsidR="004A5913" w:rsidRPr="00C4744A" w:rsidRDefault="004A5913" w:rsidP="004A5913">
      <w:pPr>
        <w:spacing w:after="0"/>
        <w:rPr>
          <w:rFonts w:asciiTheme="minorHAnsi" w:eastAsia="Times New Roman" w:hAnsiTheme="minorHAnsi" w:cstheme="minorHAnsi"/>
          <w:i/>
          <w:iCs/>
        </w:rPr>
      </w:pPr>
    </w:p>
    <w:p w14:paraId="3F8E1356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</w:rPr>
        <w:t>B2.2.</w:t>
      </w:r>
      <w:r w:rsidRPr="00C4744A">
        <w:rPr>
          <w:rFonts w:asciiTheme="minorHAnsi" w:eastAsia="Times New Roman" w:hAnsiTheme="minorHAnsi" w:cstheme="minorHAnsi"/>
        </w:rPr>
        <w:tab/>
        <w:t xml:space="preserve">Attach CV/resumes with referees of key personnel who will carry out the work. </w:t>
      </w:r>
    </w:p>
    <w:p w14:paraId="4888B3AB" w14:textId="77777777" w:rsidR="004A5913" w:rsidRPr="00C4744A" w:rsidRDefault="004A5913" w:rsidP="004A5913">
      <w:pPr>
        <w:spacing w:before="120" w:after="120"/>
        <w:ind w:left="720" w:hanging="720"/>
        <w:rPr>
          <w:rFonts w:asciiTheme="minorHAnsi" w:eastAsia="Times New Roman" w:hAnsiTheme="minorHAnsi" w:cstheme="minorHAnsi"/>
          <w:b/>
          <w:bCs/>
          <w:color w:val="4472C4" w:themeColor="accent1"/>
        </w:rPr>
      </w:pPr>
      <w:r w:rsidRPr="00C4744A">
        <w:rPr>
          <w:rFonts w:asciiTheme="minorHAnsi" w:eastAsia="Times New Roman" w:hAnsiTheme="minorHAnsi" w:cstheme="minorHAnsi"/>
          <w:b/>
          <w:bCs/>
          <w:color w:val="4472C4" w:themeColor="accent1"/>
        </w:rPr>
        <w:t>B.3</w:t>
      </w:r>
      <w:r w:rsidRPr="00C4744A">
        <w:rPr>
          <w:rFonts w:asciiTheme="minorHAnsi" w:hAnsiTheme="minorHAnsi" w:cstheme="minorHAnsi"/>
          <w:color w:val="4472C4" w:themeColor="accent1"/>
          <w:sz w:val="20"/>
        </w:rPr>
        <w:tab/>
      </w:r>
      <w:r w:rsidRPr="00C4744A">
        <w:rPr>
          <w:rFonts w:asciiTheme="minorHAnsi" w:eastAsia="Times New Roman" w:hAnsiTheme="minorHAnsi" w:cstheme="minorHAnsi"/>
          <w:b/>
          <w:bCs/>
          <w:color w:val="4472C4" w:themeColor="accent1"/>
        </w:rPr>
        <w:t xml:space="preserve">Methodology </w:t>
      </w:r>
    </w:p>
    <w:p w14:paraId="3F617067" w14:textId="77777777" w:rsidR="004A5913" w:rsidRPr="00C4744A" w:rsidRDefault="004A5913" w:rsidP="004A5913">
      <w:pPr>
        <w:spacing w:after="0"/>
        <w:ind w:left="720" w:hanging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hAnsiTheme="minorHAnsi" w:cstheme="minorHAnsi"/>
          <w:sz w:val="20"/>
        </w:rPr>
        <w:tab/>
      </w:r>
      <w:r w:rsidRPr="00C4744A">
        <w:rPr>
          <w:rFonts w:asciiTheme="minorHAnsi" w:eastAsia="Times New Roman" w:hAnsiTheme="minorHAnsi" w:cstheme="minorHAnsi"/>
        </w:rPr>
        <w:t>Explain your proposed workflow, methodology, and expected timeline to complete key tasks and activities and produce deliverables.</w:t>
      </w:r>
    </w:p>
    <w:p w14:paraId="1821EB9F" w14:textId="77777777" w:rsidR="004A5913" w:rsidRPr="00C4744A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</w:p>
    <w:p w14:paraId="6859022F" w14:textId="1B4869B7" w:rsidR="004A5913" w:rsidRPr="00C4744A" w:rsidRDefault="004A5913" w:rsidP="004A5913">
      <w:pPr>
        <w:spacing w:after="0"/>
        <w:ind w:left="720"/>
        <w:rPr>
          <w:rFonts w:asciiTheme="minorHAnsi" w:eastAsia="Times New Roman" w:hAnsiTheme="minorHAnsi" w:cstheme="minorHAnsi"/>
        </w:rPr>
      </w:pPr>
      <w:r w:rsidRPr="00C4744A">
        <w:rPr>
          <w:rFonts w:asciiTheme="minorHAnsi" w:eastAsia="Times New Roman" w:hAnsiTheme="minorHAnsi" w:cstheme="minorHAnsi"/>
          <w:i/>
          <w:iCs/>
        </w:rPr>
        <w:t xml:space="preserve">You may illustrate the team members as per each workstream that corresponds to Section </w:t>
      </w:r>
      <w:r w:rsidR="004B483A">
        <w:rPr>
          <w:rFonts w:asciiTheme="minorHAnsi" w:eastAsia="Times New Roman" w:hAnsiTheme="minorHAnsi" w:cstheme="minorHAnsi"/>
          <w:i/>
          <w:iCs/>
        </w:rPr>
        <w:t>2</w:t>
      </w:r>
      <w:r w:rsidRPr="00C4744A">
        <w:rPr>
          <w:rFonts w:asciiTheme="minorHAnsi" w:eastAsia="Times New Roman" w:hAnsiTheme="minorHAnsi" w:cstheme="minorHAnsi"/>
          <w:i/>
          <w:iCs/>
        </w:rPr>
        <w:t xml:space="preserve"> of the RFP. </w:t>
      </w:r>
    </w:p>
    <w:p w14:paraId="697F40B3" w14:textId="77777777" w:rsidR="00EC0E2C" w:rsidRPr="00C4744A" w:rsidRDefault="00EC0E2C" w:rsidP="006053FB">
      <w:pPr>
        <w:spacing w:after="0"/>
        <w:rPr>
          <w:rFonts w:asciiTheme="minorHAnsi" w:hAnsiTheme="minorHAnsi" w:cstheme="minorHAnsi"/>
          <w:sz w:val="24"/>
          <w:szCs w:val="24"/>
        </w:rPr>
      </w:pPr>
    </w:p>
    <w:sectPr w:rsidR="00EC0E2C" w:rsidRPr="00C4744A" w:rsidSect="006C430E">
      <w:headerReference w:type="default" r:id="rId11"/>
      <w:footerReference w:type="default" r:id="rId12"/>
      <w:pgSz w:w="12240" w:h="15840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05C5B" w14:textId="77777777" w:rsidR="00774AA4" w:rsidRDefault="00774AA4" w:rsidP="00171482">
      <w:pPr>
        <w:spacing w:after="0" w:line="240" w:lineRule="auto"/>
      </w:pPr>
      <w:r>
        <w:separator/>
      </w:r>
    </w:p>
  </w:endnote>
  <w:endnote w:type="continuationSeparator" w:id="0">
    <w:p w14:paraId="66710969" w14:textId="77777777" w:rsidR="00774AA4" w:rsidRDefault="00774AA4" w:rsidP="00171482">
      <w:pPr>
        <w:spacing w:after="0" w:line="240" w:lineRule="auto"/>
      </w:pPr>
      <w:r>
        <w:continuationSeparator/>
      </w:r>
    </w:p>
  </w:endnote>
  <w:endnote w:type="continuationNotice" w:id="1">
    <w:p w14:paraId="4C87E22D" w14:textId="77777777" w:rsidR="00774AA4" w:rsidRDefault="00774A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2000500000000020004"/>
    <w:charset w:val="00"/>
    <w:family w:val="auto"/>
    <w:pitch w:val="variable"/>
    <w:sig w:usb0="80000003" w:usb1="00000000" w:usb2="00010000" w:usb3="00000000" w:csb0="00000001" w:csb1="00000000"/>
  </w:font>
  <w:font w:name="Khmer OS">
    <w:altName w:val="Khmer UI"/>
    <w:charset w:val="00"/>
    <w:family w:val="auto"/>
    <w:pitch w:val="variable"/>
    <w:sig w:usb0="A00000EF" w:usb1="5000204A" w:usb2="00010000" w:usb3="00000000" w:csb0="0000011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D6F6E9" id="Straight Connector 3" o:spid="_x0000_s1026" style="position:absolute;z-index:251658245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500BB" w14:textId="77777777" w:rsidR="00774AA4" w:rsidRDefault="00774AA4" w:rsidP="00171482">
      <w:pPr>
        <w:spacing w:after="0" w:line="240" w:lineRule="auto"/>
      </w:pPr>
      <w:r>
        <w:separator/>
      </w:r>
    </w:p>
  </w:footnote>
  <w:footnote w:type="continuationSeparator" w:id="0">
    <w:p w14:paraId="0B57C1D8" w14:textId="77777777" w:rsidR="00774AA4" w:rsidRDefault="00774AA4" w:rsidP="00171482">
      <w:pPr>
        <w:spacing w:after="0" w:line="240" w:lineRule="auto"/>
      </w:pPr>
      <w:r>
        <w:continuationSeparator/>
      </w:r>
    </w:p>
  </w:footnote>
  <w:footnote w:type="continuationNotice" w:id="1">
    <w:p w14:paraId="5926C65B" w14:textId="77777777" w:rsidR="00774AA4" w:rsidRDefault="00774A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6AA67" id="Straight Connector 4" o:spid="_x0000_s1026" style="position:absolute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F2D49"/>
    <w:multiLevelType w:val="multilevel"/>
    <w:tmpl w:val="256E3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27984"/>
    <w:multiLevelType w:val="multilevel"/>
    <w:tmpl w:val="3750487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91FFE"/>
    <w:multiLevelType w:val="hybridMultilevel"/>
    <w:tmpl w:val="A1C0AF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73EAC"/>
    <w:multiLevelType w:val="hybridMultilevel"/>
    <w:tmpl w:val="E6C826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2054A0"/>
    <w:multiLevelType w:val="multilevel"/>
    <w:tmpl w:val="886E5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B71A5"/>
    <w:multiLevelType w:val="multilevel"/>
    <w:tmpl w:val="4BD0C156"/>
    <w:lvl w:ilvl="0">
      <w:start w:val="1"/>
      <w:numFmt w:val="decimal"/>
      <w:lvlText w:val="%1."/>
      <w:lvlJc w:val="left"/>
      <w:pPr>
        <w:ind w:left="408" w:hanging="408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5895141"/>
    <w:multiLevelType w:val="multilevel"/>
    <w:tmpl w:val="C1D8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B3E66"/>
    <w:multiLevelType w:val="multilevel"/>
    <w:tmpl w:val="2426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8F0AA1"/>
    <w:multiLevelType w:val="hybridMultilevel"/>
    <w:tmpl w:val="2E6A26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E2F58">
      <w:start w:val="3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27ACA"/>
    <w:multiLevelType w:val="multilevel"/>
    <w:tmpl w:val="F4B6A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9A5347"/>
    <w:multiLevelType w:val="multilevel"/>
    <w:tmpl w:val="0D1EA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6611"/>
    <w:multiLevelType w:val="multilevel"/>
    <w:tmpl w:val="DC1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522379"/>
    <w:multiLevelType w:val="multilevel"/>
    <w:tmpl w:val="18D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2C1094"/>
    <w:multiLevelType w:val="hybridMultilevel"/>
    <w:tmpl w:val="42E2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0178B"/>
    <w:multiLevelType w:val="multilevel"/>
    <w:tmpl w:val="BA3C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0535217">
    <w:abstractNumId w:val="2"/>
  </w:num>
  <w:num w:numId="2" w16cid:durableId="1301694765">
    <w:abstractNumId w:val="5"/>
  </w:num>
  <w:num w:numId="3" w16cid:durableId="1835758134">
    <w:abstractNumId w:val="8"/>
  </w:num>
  <w:num w:numId="4" w16cid:durableId="1685283868">
    <w:abstractNumId w:val="13"/>
  </w:num>
  <w:num w:numId="5" w16cid:durableId="1192844988">
    <w:abstractNumId w:val="12"/>
  </w:num>
  <w:num w:numId="6" w16cid:durableId="1840927321">
    <w:abstractNumId w:val="10"/>
  </w:num>
  <w:num w:numId="7" w16cid:durableId="1002005161">
    <w:abstractNumId w:val="9"/>
  </w:num>
  <w:num w:numId="8" w16cid:durableId="1778599351">
    <w:abstractNumId w:val="14"/>
  </w:num>
  <w:num w:numId="9" w16cid:durableId="1017125029">
    <w:abstractNumId w:val="4"/>
  </w:num>
  <w:num w:numId="10" w16cid:durableId="1722248565">
    <w:abstractNumId w:val="6"/>
  </w:num>
  <w:num w:numId="11" w16cid:durableId="702825606">
    <w:abstractNumId w:val="7"/>
  </w:num>
  <w:num w:numId="12" w16cid:durableId="2012677522">
    <w:abstractNumId w:val="11"/>
  </w:num>
  <w:num w:numId="13" w16cid:durableId="782723832">
    <w:abstractNumId w:val="0"/>
  </w:num>
  <w:num w:numId="14" w16cid:durableId="1543518703">
    <w:abstractNumId w:val="1"/>
  </w:num>
  <w:num w:numId="15" w16cid:durableId="54653056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1A"/>
    <w:rsid w:val="00001F7E"/>
    <w:rsid w:val="00002817"/>
    <w:rsid w:val="0000340B"/>
    <w:rsid w:val="00005980"/>
    <w:rsid w:val="00006047"/>
    <w:rsid w:val="000104E1"/>
    <w:rsid w:val="00010DDB"/>
    <w:rsid w:val="00011CD8"/>
    <w:rsid w:val="0001211D"/>
    <w:rsid w:val="000127E9"/>
    <w:rsid w:val="00013746"/>
    <w:rsid w:val="00013FA3"/>
    <w:rsid w:val="00014777"/>
    <w:rsid w:val="000151FB"/>
    <w:rsid w:val="000157E6"/>
    <w:rsid w:val="000175A2"/>
    <w:rsid w:val="00020E75"/>
    <w:rsid w:val="00021058"/>
    <w:rsid w:val="00022479"/>
    <w:rsid w:val="00023D10"/>
    <w:rsid w:val="000276E7"/>
    <w:rsid w:val="0003002A"/>
    <w:rsid w:val="00030465"/>
    <w:rsid w:val="00030D13"/>
    <w:rsid w:val="0003251C"/>
    <w:rsid w:val="00032582"/>
    <w:rsid w:val="0003286F"/>
    <w:rsid w:val="00033E60"/>
    <w:rsid w:val="00035BEC"/>
    <w:rsid w:val="0003711B"/>
    <w:rsid w:val="000376C0"/>
    <w:rsid w:val="00037C1C"/>
    <w:rsid w:val="00041713"/>
    <w:rsid w:val="00044299"/>
    <w:rsid w:val="00044352"/>
    <w:rsid w:val="00044985"/>
    <w:rsid w:val="00047EC4"/>
    <w:rsid w:val="00050E4E"/>
    <w:rsid w:val="00051D3F"/>
    <w:rsid w:val="000534AC"/>
    <w:rsid w:val="0005376F"/>
    <w:rsid w:val="00053BFE"/>
    <w:rsid w:val="000566F5"/>
    <w:rsid w:val="0006130B"/>
    <w:rsid w:val="000639A7"/>
    <w:rsid w:val="00070C1E"/>
    <w:rsid w:val="00070FBF"/>
    <w:rsid w:val="000717B2"/>
    <w:rsid w:val="000726C6"/>
    <w:rsid w:val="00072E97"/>
    <w:rsid w:val="00074C12"/>
    <w:rsid w:val="00074C8E"/>
    <w:rsid w:val="000768E7"/>
    <w:rsid w:val="00077132"/>
    <w:rsid w:val="00077E3E"/>
    <w:rsid w:val="00077FB5"/>
    <w:rsid w:val="00082CEE"/>
    <w:rsid w:val="0008647B"/>
    <w:rsid w:val="00086AA7"/>
    <w:rsid w:val="00087D18"/>
    <w:rsid w:val="0009044C"/>
    <w:rsid w:val="00090A18"/>
    <w:rsid w:val="00092104"/>
    <w:rsid w:val="00092264"/>
    <w:rsid w:val="00093101"/>
    <w:rsid w:val="0009381F"/>
    <w:rsid w:val="00094148"/>
    <w:rsid w:val="00094DA7"/>
    <w:rsid w:val="00095EB9"/>
    <w:rsid w:val="00096CAC"/>
    <w:rsid w:val="0009722B"/>
    <w:rsid w:val="00097BEB"/>
    <w:rsid w:val="000A00A5"/>
    <w:rsid w:val="000A060E"/>
    <w:rsid w:val="000A251C"/>
    <w:rsid w:val="000A2A5E"/>
    <w:rsid w:val="000A352E"/>
    <w:rsid w:val="000A4372"/>
    <w:rsid w:val="000A585B"/>
    <w:rsid w:val="000A5BA4"/>
    <w:rsid w:val="000A5C8E"/>
    <w:rsid w:val="000A5CEA"/>
    <w:rsid w:val="000A6448"/>
    <w:rsid w:val="000A67AE"/>
    <w:rsid w:val="000A6A80"/>
    <w:rsid w:val="000A7724"/>
    <w:rsid w:val="000B1FB2"/>
    <w:rsid w:val="000B286C"/>
    <w:rsid w:val="000B5301"/>
    <w:rsid w:val="000B73EC"/>
    <w:rsid w:val="000C058C"/>
    <w:rsid w:val="000C1CFA"/>
    <w:rsid w:val="000C24A2"/>
    <w:rsid w:val="000C2FD5"/>
    <w:rsid w:val="000C7C1C"/>
    <w:rsid w:val="000D4504"/>
    <w:rsid w:val="000D4C1D"/>
    <w:rsid w:val="000D52E4"/>
    <w:rsid w:val="000D5D8F"/>
    <w:rsid w:val="000D70C2"/>
    <w:rsid w:val="000E00C3"/>
    <w:rsid w:val="000E037F"/>
    <w:rsid w:val="000E044F"/>
    <w:rsid w:val="000E0CEA"/>
    <w:rsid w:val="000E1821"/>
    <w:rsid w:val="000E5013"/>
    <w:rsid w:val="000E5206"/>
    <w:rsid w:val="000E5794"/>
    <w:rsid w:val="000E57F0"/>
    <w:rsid w:val="000E618F"/>
    <w:rsid w:val="000E6589"/>
    <w:rsid w:val="000E7288"/>
    <w:rsid w:val="000E7B15"/>
    <w:rsid w:val="000F1924"/>
    <w:rsid w:val="000F23B9"/>
    <w:rsid w:val="000F2538"/>
    <w:rsid w:val="000F4A9B"/>
    <w:rsid w:val="000F5D53"/>
    <w:rsid w:val="000F73E2"/>
    <w:rsid w:val="00100C3D"/>
    <w:rsid w:val="00100E3D"/>
    <w:rsid w:val="001032A0"/>
    <w:rsid w:val="0010331F"/>
    <w:rsid w:val="00103F99"/>
    <w:rsid w:val="00105DA7"/>
    <w:rsid w:val="0010730A"/>
    <w:rsid w:val="00107FDA"/>
    <w:rsid w:val="00110956"/>
    <w:rsid w:val="00110C3E"/>
    <w:rsid w:val="00110D7A"/>
    <w:rsid w:val="00112028"/>
    <w:rsid w:val="00112565"/>
    <w:rsid w:val="0011572D"/>
    <w:rsid w:val="00117B3C"/>
    <w:rsid w:val="00117BBB"/>
    <w:rsid w:val="0012037D"/>
    <w:rsid w:val="0012040A"/>
    <w:rsid w:val="00120FDD"/>
    <w:rsid w:val="00121FB0"/>
    <w:rsid w:val="00124409"/>
    <w:rsid w:val="00124410"/>
    <w:rsid w:val="00125006"/>
    <w:rsid w:val="00125A60"/>
    <w:rsid w:val="001263A1"/>
    <w:rsid w:val="00130395"/>
    <w:rsid w:val="0013041F"/>
    <w:rsid w:val="001307E5"/>
    <w:rsid w:val="00131312"/>
    <w:rsid w:val="00131ACA"/>
    <w:rsid w:val="00132077"/>
    <w:rsid w:val="00132844"/>
    <w:rsid w:val="001357DE"/>
    <w:rsid w:val="00135E0B"/>
    <w:rsid w:val="00137675"/>
    <w:rsid w:val="00140529"/>
    <w:rsid w:val="0014073B"/>
    <w:rsid w:val="0014214B"/>
    <w:rsid w:val="001426B6"/>
    <w:rsid w:val="00143379"/>
    <w:rsid w:val="001436D9"/>
    <w:rsid w:val="00143EDD"/>
    <w:rsid w:val="00144011"/>
    <w:rsid w:val="00145F8D"/>
    <w:rsid w:val="00147B33"/>
    <w:rsid w:val="00152442"/>
    <w:rsid w:val="00153310"/>
    <w:rsid w:val="00153BDF"/>
    <w:rsid w:val="0015446A"/>
    <w:rsid w:val="00154842"/>
    <w:rsid w:val="00155ED0"/>
    <w:rsid w:val="00156195"/>
    <w:rsid w:val="00161128"/>
    <w:rsid w:val="001611CF"/>
    <w:rsid w:val="001629C4"/>
    <w:rsid w:val="00162B30"/>
    <w:rsid w:val="00163614"/>
    <w:rsid w:val="001637D1"/>
    <w:rsid w:val="00163E50"/>
    <w:rsid w:val="001645A9"/>
    <w:rsid w:val="00165193"/>
    <w:rsid w:val="0016524D"/>
    <w:rsid w:val="00165C97"/>
    <w:rsid w:val="00166DB1"/>
    <w:rsid w:val="0016707F"/>
    <w:rsid w:val="0016738F"/>
    <w:rsid w:val="001675A4"/>
    <w:rsid w:val="00167643"/>
    <w:rsid w:val="00170A8E"/>
    <w:rsid w:val="00170F04"/>
    <w:rsid w:val="001712FB"/>
    <w:rsid w:val="00171482"/>
    <w:rsid w:val="0017166E"/>
    <w:rsid w:val="0017268F"/>
    <w:rsid w:val="001738DA"/>
    <w:rsid w:val="00174500"/>
    <w:rsid w:val="00174800"/>
    <w:rsid w:val="00180749"/>
    <w:rsid w:val="00180DC2"/>
    <w:rsid w:val="001828EE"/>
    <w:rsid w:val="00184E81"/>
    <w:rsid w:val="00184EB9"/>
    <w:rsid w:val="00185130"/>
    <w:rsid w:val="00186AEF"/>
    <w:rsid w:val="00187654"/>
    <w:rsid w:val="00187F73"/>
    <w:rsid w:val="001904FA"/>
    <w:rsid w:val="00190964"/>
    <w:rsid w:val="00192DA6"/>
    <w:rsid w:val="00193038"/>
    <w:rsid w:val="0019305F"/>
    <w:rsid w:val="00193449"/>
    <w:rsid w:val="00194902"/>
    <w:rsid w:val="00195330"/>
    <w:rsid w:val="00195C79"/>
    <w:rsid w:val="00197605"/>
    <w:rsid w:val="001A0204"/>
    <w:rsid w:val="001A02F8"/>
    <w:rsid w:val="001A108F"/>
    <w:rsid w:val="001A4DE3"/>
    <w:rsid w:val="001A4E1A"/>
    <w:rsid w:val="001A52A8"/>
    <w:rsid w:val="001A6050"/>
    <w:rsid w:val="001B0756"/>
    <w:rsid w:val="001B12E5"/>
    <w:rsid w:val="001B2C37"/>
    <w:rsid w:val="001B3746"/>
    <w:rsid w:val="001B474F"/>
    <w:rsid w:val="001B6AB3"/>
    <w:rsid w:val="001C14AF"/>
    <w:rsid w:val="001C1E8A"/>
    <w:rsid w:val="001C1EFE"/>
    <w:rsid w:val="001C2B11"/>
    <w:rsid w:val="001C359B"/>
    <w:rsid w:val="001C6D78"/>
    <w:rsid w:val="001C7B35"/>
    <w:rsid w:val="001D0A0E"/>
    <w:rsid w:val="001D34D4"/>
    <w:rsid w:val="001D3D19"/>
    <w:rsid w:val="001D5A9F"/>
    <w:rsid w:val="001E0EA2"/>
    <w:rsid w:val="001E3463"/>
    <w:rsid w:val="001E46D3"/>
    <w:rsid w:val="001E56E8"/>
    <w:rsid w:val="001E59D6"/>
    <w:rsid w:val="001E6908"/>
    <w:rsid w:val="001F05E9"/>
    <w:rsid w:val="001F0C16"/>
    <w:rsid w:val="001F72F8"/>
    <w:rsid w:val="002001C1"/>
    <w:rsid w:val="0020039D"/>
    <w:rsid w:val="00202630"/>
    <w:rsid w:val="00202C98"/>
    <w:rsid w:val="002049CF"/>
    <w:rsid w:val="00205951"/>
    <w:rsid w:val="00207A11"/>
    <w:rsid w:val="00210893"/>
    <w:rsid w:val="00212697"/>
    <w:rsid w:val="00214F29"/>
    <w:rsid w:val="002155D8"/>
    <w:rsid w:val="00215DFE"/>
    <w:rsid w:val="00215FEA"/>
    <w:rsid w:val="002164CC"/>
    <w:rsid w:val="002229E8"/>
    <w:rsid w:val="0022368F"/>
    <w:rsid w:val="00223E2D"/>
    <w:rsid w:val="00224170"/>
    <w:rsid w:val="00224908"/>
    <w:rsid w:val="00224B4F"/>
    <w:rsid w:val="00224FFE"/>
    <w:rsid w:val="00225512"/>
    <w:rsid w:val="0022651D"/>
    <w:rsid w:val="00227776"/>
    <w:rsid w:val="0023304E"/>
    <w:rsid w:val="002335D1"/>
    <w:rsid w:val="002337A3"/>
    <w:rsid w:val="00234185"/>
    <w:rsid w:val="002343E0"/>
    <w:rsid w:val="00236A45"/>
    <w:rsid w:val="00236C93"/>
    <w:rsid w:val="00240DC1"/>
    <w:rsid w:val="00241C8D"/>
    <w:rsid w:val="00244437"/>
    <w:rsid w:val="00246512"/>
    <w:rsid w:val="0024767F"/>
    <w:rsid w:val="002505A3"/>
    <w:rsid w:val="002505E6"/>
    <w:rsid w:val="00251E06"/>
    <w:rsid w:val="00252605"/>
    <w:rsid w:val="002533DB"/>
    <w:rsid w:val="002543E7"/>
    <w:rsid w:val="002548AE"/>
    <w:rsid w:val="00254CB7"/>
    <w:rsid w:val="00255D58"/>
    <w:rsid w:val="0025646B"/>
    <w:rsid w:val="00256565"/>
    <w:rsid w:val="0025669A"/>
    <w:rsid w:val="00257253"/>
    <w:rsid w:val="0025747F"/>
    <w:rsid w:val="0026043C"/>
    <w:rsid w:val="00260736"/>
    <w:rsid w:val="00260986"/>
    <w:rsid w:val="002609C2"/>
    <w:rsid w:val="00261202"/>
    <w:rsid w:val="00261AAA"/>
    <w:rsid w:val="00261B61"/>
    <w:rsid w:val="00261F51"/>
    <w:rsid w:val="002622AC"/>
    <w:rsid w:val="00262ADC"/>
    <w:rsid w:val="0026427B"/>
    <w:rsid w:val="00264778"/>
    <w:rsid w:val="00264DCE"/>
    <w:rsid w:val="002669FF"/>
    <w:rsid w:val="00266B1B"/>
    <w:rsid w:val="00267520"/>
    <w:rsid w:val="002702F3"/>
    <w:rsid w:val="00270AFE"/>
    <w:rsid w:val="00270B83"/>
    <w:rsid w:val="00271549"/>
    <w:rsid w:val="00271615"/>
    <w:rsid w:val="00273EFE"/>
    <w:rsid w:val="002758CC"/>
    <w:rsid w:val="00275F11"/>
    <w:rsid w:val="00282936"/>
    <w:rsid w:val="002850C5"/>
    <w:rsid w:val="00287658"/>
    <w:rsid w:val="00287691"/>
    <w:rsid w:val="00287FE8"/>
    <w:rsid w:val="00290308"/>
    <w:rsid w:val="00290D03"/>
    <w:rsid w:val="00292455"/>
    <w:rsid w:val="002932BF"/>
    <w:rsid w:val="00293C13"/>
    <w:rsid w:val="002941AF"/>
    <w:rsid w:val="002944D8"/>
    <w:rsid w:val="002950B8"/>
    <w:rsid w:val="0029632A"/>
    <w:rsid w:val="002966C3"/>
    <w:rsid w:val="00296ADF"/>
    <w:rsid w:val="00296F54"/>
    <w:rsid w:val="002970DA"/>
    <w:rsid w:val="002970FE"/>
    <w:rsid w:val="00297384"/>
    <w:rsid w:val="002A005D"/>
    <w:rsid w:val="002A165C"/>
    <w:rsid w:val="002A2F1F"/>
    <w:rsid w:val="002A3B52"/>
    <w:rsid w:val="002A420F"/>
    <w:rsid w:val="002A4C47"/>
    <w:rsid w:val="002A5999"/>
    <w:rsid w:val="002A5B2B"/>
    <w:rsid w:val="002A773E"/>
    <w:rsid w:val="002A7996"/>
    <w:rsid w:val="002A7E54"/>
    <w:rsid w:val="002B22E1"/>
    <w:rsid w:val="002B2315"/>
    <w:rsid w:val="002B3C58"/>
    <w:rsid w:val="002C0009"/>
    <w:rsid w:val="002C02F3"/>
    <w:rsid w:val="002C15D8"/>
    <w:rsid w:val="002C25CD"/>
    <w:rsid w:val="002C2BFB"/>
    <w:rsid w:val="002C3A40"/>
    <w:rsid w:val="002C445B"/>
    <w:rsid w:val="002C4C43"/>
    <w:rsid w:val="002C4FB1"/>
    <w:rsid w:val="002C51CD"/>
    <w:rsid w:val="002D0B88"/>
    <w:rsid w:val="002D0E18"/>
    <w:rsid w:val="002D29DA"/>
    <w:rsid w:val="002D3827"/>
    <w:rsid w:val="002D3D14"/>
    <w:rsid w:val="002D59B3"/>
    <w:rsid w:val="002D63F9"/>
    <w:rsid w:val="002E0B84"/>
    <w:rsid w:val="002E107F"/>
    <w:rsid w:val="002E169E"/>
    <w:rsid w:val="002E18D0"/>
    <w:rsid w:val="002E3218"/>
    <w:rsid w:val="002E3286"/>
    <w:rsid w:val="002E49CE"/>
    <w:rsid w:val="002E54B9"/>
    <w:rsid w:val="002E5A11"/>
    <w:rsid w:val="002E5CD2"/>
    <w:rsid w:val="002E6BCC"/>
    <w:rsid w:val="002E79ED"/>
    <w:rsid w:val="002F2A61"/>
    <w:rsid w:val="002F3740"/>
    <w:rsid w:val="002F3EC6"/>
    <w:rsid w:val="002F424B"/>
    <w:rsid w:val="002F4462"/>
    <w:rsid w:val="002F59E2"/>
    <w:rsid w:val="002F770A"/>
    <w:rsid w:val="002F7B28"/>
    <w:rsid w:val="00300B0D"/>
    <w:rsid w:val="00300CE8"/>
    <w:rsid w:val="003026B5"/>
    <w:rsid w:val="00307259"/>
    <w:rsid w:val="0030729A"/>
    <w:rsid w:val="00307C00"/>
    <w:rsid w:val="00307C09"/>
    <w:rsid w:val="00307F44"/>
    <w:rsid w:val="00315238"/>
    <w:rsid w:val="00317828"/>
    <w:rsid w:val="00320D87"/>
    <w:rsid w:val="00320E22"/>
    <w:rsid w:val="00320F8F"/>
    <w:rsid w:val="003210D8"/>
    <w:rsid w:val="003227FD"/>
    <w:rsid w:val="00326A53"/>
    <w:rsid w:val="00326E54"/>
    <w:rsid w:val="00327454"/>
    <w:rsid w:val="003305A0"/>
    <w:rsid w:val="003305B6"/>
    <w:rsid w:val="00332738"/>
    <w:rsid w:val="0033283B"/>
    <w:rsid w:val="00332BEA"/>
    <w:rsid w:val="00332F04"/>
    <w:rsid w:val="00333D2E"/>
    <w:rsid w:val="00334ACD"/>
    <w:rsid w:val="00335156"/>
    <w:rsid w:val="003351D7"/>
    <w:rsid w:val="00335572"/>
    <w:rsid w:val="00335DD8"/>
    <w:rsid w:val="003368E0"/>
    <w:rsid w:val="00340942"/>
    <w:rsid w:val="0034175E"/>
    <w:rsid w:val="00341CBB"/>
    <w:rsid w:val="00341ED3"/>
    <w:rsid w:val="00341FCC"/>
    <w:rsid w:val="00343EC2"/>
    <w:rsid w:val="00343F82"/>
    <w:rsid w:val="00344FB1"/>
    <w:rsid w:val="0034569C"/>
    <w:rsid w:val="00350135"/>
    <w:rsid w:val="0035252C"/>
    <w:rsid w:val="0035388D"/>
    <w:rsid w:val="00354088"/>
    <w:rsid w:val="00354994"/>
    <w:rsid w:val="003557B8"/>
    <w:rsid w:val="00357872"/>
    <w:rsid w:val="00357B2E"/>
    <w:rsid w:val="00360705"/>
    <w:rsid w:val="00361B33"/>
    <w:rsid w:val="003623D8"/>
    <w:rsid w:val="0036390F"/>
    <w:rsid w:val="003644F7"/>
    <w:rsid w:val="00365977"/>
    <w:rsid w:val="00365F04"/>
    <w:rsid w:val="003661C3"/>
    <w:rsid w:val="0036691C"/>
    <w:rsid w:val="00371A17"/>
    <w:rsid w:val="00372C8E"/>
    <w:rsid w:val="003737BC"/>
    <w:rsid w:val="00373F1A"/>
    <w:rsid w:val="003743AD"/>
    <w:rsid w:val="00374D0D"/>
    <w:rsid w:val="0037690D"/>
    <w:rsid w:val="00380DEF"/>
    <w:rsid w:val="0038241D"/>
    <w:rsid w:val="0038268D"/>
    <w:rsid w:val="00382734"/>
    <w:rsid w:val="0038275B"/>
    <w:rsid w:val="00383D9A"/>
    <w:rsid w:val="00384F57"/>
    <w:rsid w:val="003865EC"/>
    <w:rsid w:val="00386C88"/>
    <w:rsid w:val="0038759F"/>
    <w:rsid w:val="00390579"/>
    <w:rsid w:val="00390BF4"/>
    <w:rsid w:val="00391457"/>
    <w:rsid w:val="00391EDF"/>
    <w:rsid w:val="003929F6"/>
    <w:rsid w:val="0039447C"/>
    <w:rsid w:val="003A06FD"/>
    <w:rsid w:val="003A2248"/>
    <w:rsid w:val="003A3A2A"/>
    <w:rsid w:val="003A43F4"/>
    <w:rsid w:val="003A5945"/>
    <w:rsid w:val="003A5CFB"/>
    <w:rsid w:val="003A7AF9"/>
    <w:rsid w:val="003AF8F6"/>
    <w:rsid w:val="003B0A6C"/>
    <w:rsid w:val="003B1381"/>
    <w:rsid w:val="003B1504"/>
    <w:rsid w:val="003B368A"/>
    <w:rsid w:val="003B4225"/>
    <w:rsid w:val="003B4319"/>
    <w:rsid w:val="003B48A0"/>
    <w:rsid w:val="003B6E67"/>
    <w:rsid w:val="003C2DA2"/>
    <w:rsid w:val="003C2FCC"/>
    <w:rsid w:val="003C3D25"/>
    <w:rsid w:val="003C565A"/>
    <w:rsid w:val="003C5C82"/>
    <w:rsid w:val="003C6894"/>
    <w:rsid w:val="003C775A"/>
    <w:rsid w:val="003D09C0"/>
    <w:rsid w:val="003D09CD"/>
    <w:rsid w:val="003D2C23"/>
    <w:rsid w:val="003D39F0"/>
    <w:rsid w:val="003D53BF"/>
    <w:rsid w:val="003D59D5"/>
    <w:rsid w:val="003D6F6A"/>
    <w:rsid w:val="003E210D"/>
    <w:rsid w:val="003E30AA"/>
    <w:rsid w:val="003E38BA"/>
    <w:rsid w:val="003E3E35"/>
    <w:rsid w:val="003E5301"/>
    <w:rsid w:val="003E743A"/>
    <w:rsid w:val="003E7FB2"/>
    <w:rsid w:val="003F09BE"/>
    <w:rsid w:val="003F2015"/>
    <w:rsid w:val="003F2BF9"/>
    <w:rsid w:val="003F5222"/>
    <w:rsid w:val="003F5FCC"/>
    <w:rsid w:val="003F65DB"/>
    <w:rsid w:val="003F670D"/>
    <w:rsid w:val="004004DF"/>
    <w:rsid w:val="00400DE1"/>
    <w:rsid w:val="00402AAE"/>
    <w:rsid w:val="00402DC3"/>
    <w:rsid w:val="004036A9"/>
    <w:rsid w:val="00404162"/>
    <w:rsid w:val="004048B1"/>
    <w:rsid w:val="004053B7"/>
    <w:rsid w:val="00405C04"/>
    <w:rsid w:val="00406A1A"/>
    <w:rsid w:val="00410302"/>
    <w:rsid w:val="00410496"/>
    <w:rsid w:val="00410A14"/>
    <w:rsid w:val="0041116C"/>
    <w:rsid w:val="00411638"/>
    <w:rsid w:val="004117F0"/>
    <w:rsid w:val="00412F08"/>
    <w:rsid w:val="004155DC"/>
    <w:rsid w:val="00416A35"/>
    <w:rsid w:val="00417083"/>
    <w:rsid w:val="00417AFD"/>
    <w:rsid w:val="00417CFC"/>
    <w:rsid w:val="00420B12"/>
    <w:rsid w:val="00420D66"/>
    <w:rsid w:val="00421556"/>
    <w:rsid w:val="00422787"/>
    <w:rsid w:val="00422F82"/>
    <w:rsid w:val="00422FBB"/>
    <w:rsid w:val="00423704"/>
    <w:rsid w:val="0042483F"/>
    <w:rsid w:val="00424A7C"/>
    <w:rsid w:val="004271F5"/>
    <w:rsid w:val="00427C13"/>
    <w:rsid w:val="00433AD4"/>
    <w:rsid w:val="00433D05"/>
    <w:rsid w:val="00434A9F"/>
    <w:rsid w:val="00434D45"/>
    <w:rsid w:val="00434FF3"/>
    <w:rsid w:val="004357B5"/>
    <w:rsid w:val="00436768"/>
    <w:rsid w:val="004367BB"/>
    <w:rsid w:val="004371F6"/>
    <w:rsid w:val="004401DD"/>
    <w:rsid w:val="00443CC0"/>
    <w:rsid w:val="00446A82"/>
    <w:rsid w:val="004472FF"/>
    <w:rsid w:val="0044788D"/>
    <w:rsid w:val="0045113D"/>
    <w:rsid w:val="00451DFA"/>
    <w:rsid w:val="00452E76"/>
    <w:rsid w:val="0045376F"/>
    <w:rsid w:val="00454477"/>
    <w:rsid w:val="00454902"/>
    <w:rsid w:val="00454C12"/>
    <w:rsid w:val="004552D2"/>
    <w:rsid w:val="00455A84"/>
    <w:rsid w:val="00456765"/>
    <w:rsid w:val="0045723D"/>
    <w:rsid w:val="0045744B"/>
    <w:rsid w:val="00457AC3"/>
    <w:rsid w:val="004601B9"/>
    <w:rsid w:val="00461AB5"/>
    <w:rsid w:val="00461B80"/>
    <w:rsid w:val="00461EAD"/>
    <w:rsid w:val="0046373F"/>
    <w:rsid w:val="00464AB8"/>
    <w:rsid w:val="00464B04"/>
    <w:rsid w:val="00464BFC"/>
    <w:rsid w:val="00465279"/>
    <w:rsid w:val="00466722"/>
    <w:rsid w:val="00470FA4"/>
    <w:rsid w:val="00473594"/>
    <w:rsid w:val="00473FE1"/>
    <w:rsid w:val="00474652"/>
    <w:rsid w:val="00477662"/>
    <w:rsid w:val="00481B2A"/>
    <w:rsid w:val="004825BD"/>
    <w:rsid w:val="0048329F"/>
    <w:rsid w:val="00484126"/>
    <w:rsid w:val="00484740"/>
    <w:rsid w:val="00484D33"/>
    <w:rsid w:val="0048529F"/>
    <w:rsid w:val="004862CC"/>
    <w:rsid w:val="004868E5"/>
    <w:rsid w:val="00487FE1"/>
    <w:rsid w:val="00490C39"/>
    <w:rsid w:val="0049177A"/>
    <w:rsid w:val="0049238A"/>
    <w:rsid w:val="00492E5B"/>
    <w:rsid w:val="00494922"/>
    <w:rsid w:val="0049765C"/>
    <w:rsid w:val="004A2069"/>
    <w:rsid w:val="004A2116"/>
    <w:rsid w:val="004A2D04"/>
    <w:rsid w:val="004A34D7"/>
    <w:rsid w:val="004A44AF"/>
    <w:rsid w:val="004A4E18"/>
    <w:rsid w:val="004A5913"/>
    <w:rsid w:val="004A593C"/>
    <w:rsid w:val="004A6178"/>
    <w:rsid w:val="004A7F21"/>
    <w:rsid w:val="004B0132"/>
    <w:rsid w:val="004B036A"/>
    <w:rsid w:val="004B1F05"/>
    <w:rsid w:val="004B3415"/>
    <w:rsid w:val="004B399B"/>
    <w:rsid w:val="004B483A"/>
    <w:rsid w:val="004B4AC0"/>
    <w:rsid w:val="004B718C"/>
    <w:rsid w:val="004B73FA"/>
    <w:rsid w:val="004B7687"/>
    <w:rsid w:val="004B78AD"/>
    <w:rsid w:val="004C0ED6"/>
    <w:rsid w:val="004C23E9"/>
    <w:rsid w:val="004C26CC"/>
    <w:rsid w:val="004C2D9B"/>
    <w:rsid w:val="004C2FBD"/>
    <w:rsid w:val="004C4B78"/>
    <w:rsid w:val="004C5630"/>
    <w:rsid w:val="004C58D1"/>
    <w:rsid w:val="004C74C9"/>
    <w:rsid w:val="004D041A"/>
    <w:rsid w:val="004D105A"/>
    <w:rsid w:val="004D11F1"/>
    <w:rsid w:val="004D1E84"/>
    <w:rsid w:val="004D33BE"/>
    <w:rsid w:val="004D4108"/>
    <w:rsid w:val="004D5926"/>
    <w:rsid w:val="004D6271"/>
    <w:rsid w:val="004E002B"/>
    <w:rsid w:val="004E061C"/>
    <w:rsid w:val="004E106F"/>
    <w:rsid w:val="004E14EC"/>
    <w:rsid w:val="004E1A79"/>
    <w:rsid w:val="004E1F14"/>
    <w:rsid w:val="004E2047"/>
    <w:rsid w:val="004E3CCB"/>
    <w:rsid w:val="004E7A4C"/>
    <w:rsid w:val="004E7DBB"/>
    <w:rsid w:val="004F0068"/>
    <w:rsid w:val="004F1A64"/>
    <w:rsid w:val="004F1AE8"/>
    <w:rsid w:val="004F28DE"/>
    <w:rsid w:val="004F4CC9"/>
    <w:rsid w:val="004F5686"/>
    <w:rsid w:val="004F5984"/>
    <w:rsid w:val="004F6085"/>
    <w:rsid w:val="0050224F"/>
    <w:rsid w:val="005025AD"/>
    <w:rsid w:val="00504B54"/>
    <w:rsid w:val="005056AD"/>
    <w:rsid w:val="00505F84"/>
    <w:rsid w:val="00506188"/>
    <w:rsid w:val="0050775E"/>
    <w:rsid w:val="0051084C"/>
    <w:rsid w:val="0051270B"/>
    <w:rsid w:val="0051351C"/>
    <w:rsid w:val="00513AD3"/>
    <w:rsid w:val="00516F78"/>
    <w:rsid w:val="00517312"/>
    <w:rsid w:val="00520A6C"/>
    <w:rsid w:val="005227C4"/>
    <w:rsid w:val="00523B64"/>
    <w:rsid w:val="00523C21"/>
    <w:rsid w:val="005265B1"/>
    <w:rsid w:val="00526F64"/>
    <w:rsid w:val="005273CD"/>
    <w:rsid w:val="00527494"/>
    <w:rsid w:val="00530F22"/>
    <w:rsid w:val="0053392E"/>
    <w:rsid w:val="00533B56"/>
    <w:rsid w:val="00534C87"/>
    <w:rsid w:val="00537FEE"/>
    <w:rsid w:val="00542523"/>
    <w:rsid w:val="005429BD"/>
    <w:rsid w:val="005444F0"/>
    <w:rsid w:val="005457BB"/>
    <w:rsid w:val="005463EB"/>
    <w:rsid w:val="005465C3"/>
    <w:rsid w:val="00546E1A"/>
    <w:rsid w:val="00546FB5"/>
    <w:rsid w:val="00547352"/>
    <w:rsid w:val="005475C5"/>
    <w:rsid w:val="005479B9"/>
    <w:rsid w:val="005502E0"/>
    <w:rsid w:val="00550AE8"/>
    <w:rsid w:val="005517B2"/>
    <w:rsid w:val="005521BB"/>
    <w:rsid w:val="00554642"/>
    <w:rsid w:val="00554960"/>
    <w:rsid w:val="00555AC5"/>
    <w:rsid w:val="005561BD"/>
    <w:rsid w:val="00557715"/>
    <w:rsid w:val="00560F97"/>
    <w:rsid w:val="00561ECB"/>
    <w:rsid w:val="00562A2A"/>
    <w:rsid w:val="00562F82"/>
    <w:rsid w:val="00563414"/>
    <w:rsid w:val="00563F19"/>
    <w:rsid w:val="00564CBF"/>
    <w:rsid w:val="00571BE6"/>
    <w:rsid w:val="00572D35"/>
    <w:rsid w:val="00581A9B"/>
    <w:rsid w:val="0058252F"/>
    <w:rsid w:val="00583AE5"/>
    <w:rsid w:val="0058431A"/>
    <w:rsid w:val="00586F16"/>
    <w:rsid w:val="005900DC"/>
    <w:rsid w:val="0059386E"/>
    <w:rsid w:val="005955D5"/>
    <w:rsid w:val="00596D0D"/>
    <w:rsid w:val="005A0598"/>
    <w:rsid w:val="005A0675"/>
    <w:rsid w:val="005A0B95"/>
    <w:rsid w:val="005A0C5E"/>
    <w:rsid w:val="005A18F4"/>
    <w:rsid w:val="005A283C"/>
    <w:rsid w:val="005A3A02"/>
    <w:rsid w:val="005A435B"/>
    <w:rsid w:val="005A5DF4"/>
    <w:rsid w:val="005A5FA9"/>
    <w:rsid w:val="005A6722"/>
    <w:rsid w:val="005A6E92"/>
    <w:rsid w:val="005A76B5"/>
    <w:rsid w:val="005B0024"/>
    <w:rsid w:val="005B51D8"/>
    <w:rsid w:val="005B5299"/>
    <w:rsid w:val="005B570D"/>
    <w:rsid w:val="005B59C4"/>
    <w:rsid w:val="005B5C8F"/>
    <w:rsid w:val="005B5F5C"/>
    <w:rsid w:val="005B61F1"/>
    <w:rsid w:val="005B631B"/>
    <w:rsid w:val="005B6340"/>
    <w:rsid w:val="005C02A4"/>
    <w:rsid w:val="005C156A"/>
    <w:rsid w:val="005C2B9E"/>
    <w:rsid w:val="005C3500"/>
    <w:rsid w:val="005C50B0"/>
    <w:rsid w:val="005C67E4"/>
    <w:rsid w:val="005C7234"/>
    <w:rsid w:val="005C7854"/>
    <w:rsid w:val="005C7B7A"/>
    <w:rsid w:val="005C7C74"/>
    <w:rsid w:val="005D0757"/>
    <w:rsid w:val="005D0851"/>
    <w:rsid w:val="005D0B71"/>
    <w:rsid w:val="005D1338"/>
    <w:rsid w:val="005D4B5C"/>
    <w:rsid w:val="005D5498"/>
    <w:rsid w:val="005D6D4E"/>
    <w:rsid w:val="005D7E5D"/>
    <w:rsid w:val="005E0F76"/>
    <w:rsid w:val="005E13AC"/>
    <w:rsid w:val="005E1A45"/>
    <w:rsid w:val="005E2244"/>
    <w:rsid w:val="005E38D6"/>
    <w:rsid w:val="005E45E7"/>
    <w:rsid w:val="005E4EAC"/>
    <w:rsid w:val="005E56D8"/>
    <w:rsid w:val="005E6498"/>
    <w:rsid w:val="005E6788"/>
    <w:rsid w:val="005F15AE"/>
    <w:rsid w:val="005F2196"/>
    <w:rsid w:val="005F2A00"/>
    <w:rsid w:val="005F2A23"/>
    <w:rsid w:val="005F3DC1"/>
    <w:rsid w:val="005F71A0"/>
    <w:rsid w:val="005F7F34"/>
    <w:rsid w:val="0060023B"/>
    <w:rsid w:val="00602F6B"/>
    <w:rsid w:val="00604610"/>
    <w:rsid w:val="006053BF"/>
    <w:rsid w:val="006053FB"/>
    <w:rsid w:val="0060550C"/>
    <w:rsid w:val="00610F43"/>
    <w:rsid w:val="00612379"/>
    <w:rsid w:val="006131A5"/>
    <w:rsid w:val="00613B1A"/>
    <w:rsid w:val="006148DE"/>
    <w:rsid w:val="00614E93"/>
    <w:rsid w:val="00615000"/>
    <w:rsid w:val="00615AAA"/>
    <w:rsid w:val="00617394"/>
    <w:rsid w:val="0061779A"/>
    <w:rsid w:val="00617918"/>
    <w:rsid w:val="00617AFC"/>
    <w:rsid w:val="00617FE0"/>
    <w:rsid w:val="006210C6"/>
    <w:rsid w:val="00621D7A"/>
    <w:rsid w:val="0062646F"/>
    <w:rsid w:val="00626AB8"/>
    <w:rsid w:val="00626E4B"/>
    <w:rsid w:val="006271BE"/>
    <w:rsid w:val="00630B23"/>
    <w:rsid w:val="0063159D"/>
    <w:rsid w:val="00631920"/>
    <w:rsid w:val="006342A7"/>
    <w:rsid w:val="00635988"/>
    <w:rsid w:val="006367DB"/>
    <w:rsid w:val="00636BB8"/>
    <w:rsid w:val="00640130"/>
    <w:rsid w:val="006411A1"/>
    <w:rsid w:val="00643E12"/>
    <w:rsid w:val="0064572F"/>
    <w:rsid w:val="0064687F"/>
    <w:rsid w:val="006471C8"/>
    <w:rsid w:val="00647419"/>
    <w:rsid w:val="006509D9"/>
    <w:rsid w:val="00652C48"/>
    <w:rsid w:val="00653629"/>
    <w:rsid w:val="00653686"/>
    <w:rsid w:val="00654AD2"/>
    <w:rsid w:val="00654D31"/>
    <w:rsid w:val="00654EDF"/>
    <w:rsid w:val="00655222"/>
    <w:rsid w:val="0065797C"/>
    <w:rsid w:val="00660799"/>
    <w:rsid w:val="006626CE"/>
    <w:rsid w:val="006630AE"/>
    <w:rsid w:val="0066343C"/>
    <w:rsid w:val="0066378F"/>
    <w:rsid w:val="00663E34"/>
    <w:rsid w:val="00665B31"/>
    <w:rsid w:val="00666D74"/>
    <w:rsid w:val="00667003"/>
    <w:rsid w:val="00670FB9"/>
    <w:rsid w:val="00671E33"/>
    <w:rsid w:val="006728E4"/>
    <w:rsid w:val="006732CA"/>
    <w:rsid w:val="0067335C"/>
    <w:rsid w:val="006738C8"/>
    <w:rsid w:val="006741DC"/>
    <w:rsid w:val="00675D0C"/>
    <w:rsid w:val="00676A9E"/>
    <w:rsid w:val="00676EFF"/>
    <w:rsid w:val="00677288"/>
    <w:rsid w:val="006805CD"/>
    <w:rsid w:val="00680EAC"/>
    <w:rsid w:val="00681346"/>
    <w:rsid w:val="00681B4D"/>
    <w:rsid w:val="00682311"/>
    <w:rsid w:val="006835C1"/>
    <w:rsid w:val="00683AB1"/>
    <w:rsid w:val="00683CC0"/>
    <w:rsid w:val="006853FE"/>
    <w:rsid w:val="0068B570"/>
    <w:rsid w:val="0069092B"/>
    <w:rsid w:val="006922B9"/>
    <w:rsid w:val="006924DC"/>
    <w:rsid w:val="0069305A"/>
    <w:rsid w:val="0069327B"/>
    <w:rsid w:val="00693AC3"/>
    <w:rsid w:val="00694465"/>
    <w:rsid w:val="0069508E"/>
    <w:rsid w:val="00695C54"/>
    <w:rsid w:val="006A0FFE"/>
    <w:rsid w:val="006A1017"/>
    <w:rsid w:val="006A2094"/>
    <w:rsid w:val="006A2E6E"/>
    <w:rsid w:val="006A33D9"/>
    <w:rsid w:val="006A3CE6"/>
    <w:rsid w:val="006A470E"/>
    <w:rsid w:val="006A65CC"/>
    <w:rsid w:val="006A7CE4"/>
    <w:rsid w:val="006A7D47"/>
    <w:rsid w:val="006B161F"/>
    <w:rsid w:val="006B1BAD"/>
    <w:rsid w:val="006C018C"/>
    <w:rsid w:val="006C0CD5"/>
    <w:rsid w:val="006C18A7"/>
    <w:rsid w:val="006C2D3B"/>
    <w:rsid w:val="006C2D6D"/>
    <w:rsid w:val="006C321C"/>
    <w:rsid w:val="006C332B"/>
    <w:rsid w:val="006C37DB"/>
    <w:rsid w:val="006C430E"/>
    <w:rsid w:val="006C5986"/>
    <w:rsid w:val="006C5E3D"/>
    <w:rsid w:val="006D049B"/>
    <w:rsid w:val="006D05AC"/>
    <w:rsid w:val="006D3435"/>
    <w:rsid w:val="006D35D5"/>
    <w:rsid w:val="006D37E4"/>
    <w:rsid w:val="006D39ED"/>
    <w:rsid w:val="006D4D14"/>
    <w:rsid w:val="006D5477"/>
    <w:rsid w:val="006D5DD5"/>
    <w:rsid w:val="006D7013"/>
    <w:rsid w:val="006E0BBD"/>
    <w:rsid w:val="006E126D"/>
    <w:rsid w:val="006E1498"/>
    <w:rsid w:val="006E19BC"/>
    <w:rsid w:val="006E1B13"/>
    <w:rsid w:val="006E3A16"/>
    <w:rsid w:val="006E3A7B"/>
    <w:rsid w:val="006E4E99"/>
    <w:rsid w:val="006E5AAE"/>
    <w:rsid w:val="006E5C17"/>
    <w:rsid w:val="006E7511"/>
    <w:rsid w:val="006E7A42"/>
    <w:rsid w:val="006E7C2F"/>
    <w:rsid w:val="006F1674"/>
    <w:rsid w:val="006F28D4"/>
    <w:rsid w:val="006F2B50"/>
    <w:rsid w:val="006F2ECE"/>
    <w:rsid w:val="006F2F22"/>
    <w:rsid w:val="006F35C7"/>
    <w:rsid w:val="006F4686"/>
    <w:rsid w:val="006F4BDB"/>
    <w:rsid w:val="006F4E4A"/>
    <w:rsid w:val="006F4EC1"/>
    <w:rsid w:val="006F4F3E"/>
    <w:rsid w:val="006F93BA"/>
    <w:rsid w:val="007012E7"/>
    <w:rsid w:val="0070150C"/>
    <w:rsid w:val="0070460B"/>
    <w:rsid w:val="0070601D"/>
    <w:rsid w:val="00706356"/>
    <w:rsid w:val="00711A9F"/>
    <w:rsid w:val="00715AD9"/>
    <w:rsid w:val="007169B8"/>
    <w:rsid w:val="00717D85"/>
    <w:rsid w:val="00717F98"/>
    <w:rsid w:val="00720F80"/>
    <w:rsid w:val="0072165E"/>
    <w:rsid w:val="00724F10"/>
    <w:rsid w:val="00726F15"/>
    <w:rsid w:val="00731B38"/>
    <w:rsid w:val="00732326"/>
    <w:rsid w:val="0073291C"/>
    <w:rsid w:val="007331CF"/>
    <w:rsid w:val="00733530"/>
    <w:rsid w:val="00734F8E"/>
    <w:rsid w:val="0073572B"/>
    <w:rsid w:val="00735BFD"/>
    <w:rsid w:val="00736059"/>
    <w:rsid w:val="00737DE1"/>
    <w:rsid w:val="00741208"/>
    <w:rsid w:val="007415DB"/>
    <w:rsid w:val="007420BD"/>
    <w:rsid w:val="0074292F"/>
    <w:rsid w:val="007435E8"/>
    <w:rsid w:val="00743945"/>
    <w:rsid w:val="00745C8E"/>
    <w:rsid w:val="0074604F"/>
    <w:rsid w:val="00746394"/>
    <w:rsid w:val="007469B5"/>
    <w:rsid w:val="0074701B"/>
    <w:rsid w:val="0074734C"/>
    <w:rsid w:val="0075002D"/>
    <w:rsid w:val="00752327"/>
    <w:rsid w:val="007523E9"/>
    <w:rsid w:val="00752F78"/>
    <w:rsid w:val="0075320F"/>
    <w:rsid w:val="00754FD5"/>
    <w:rsid w:val="00757335"/>
    <w:rsid w:val="0076071C"/>
    <w:rsid w:val="00760940"/>
    <w:rsid w:val="007630DA"/>
    <w:rsid w:val="0076364A"/>
    <w:rsid w:val="00764A3F"/>
    <w:rsid w:val="007664BE"/>
    <w:rsid w:val="00766672"/>
    <w:rsid w:val="00766926"/>
    <w:rsid w:val="007669C7"/>
    <w:rsid w:val="00767266"/>
    <w:rsid w:val="0077014F"/>
    <w:rsid w:val="0077060E"/>
    <w:rsid w:val="00770663"/>
    <w:rsid w:val="0077359E"/>
    <w:rsid w:val="007744EC"/>
    <w:rsid w:val="00774AA4"/>
    <w:rsid w:val="00775333"/>
    <w:rsid w:val="00775D2F"/>
    <w:rsid w:val="00777719"/>
    <w:rsid w:val="00777F96"/>
    <w:rsid w:val="00780360"/>
    <w:rsid w:val="00780384"/>
    <w:rsid w:val="00780A35"/>
    <w:rsid w:val="00780D28"/>
    <w:rsid w:val="00782DCC"/>
    <w:rsid w:val="00783372"/>
    <w:rsid w:val="007837C5"/>
    <w:rsid w:val="00783FA1"/>
    <w:rsid w:val="00784CB5"/>
    <w:rsid w:val="00784EC6"/>
    <w:rsid w:val="007876CA"/>
    <w:rsid w:val="0078794E"/>
    <w:rsid w:val="00790494"/>
    <w:rsid w:val="007907BF"/>
    <w:rsid w:val="00790946"/>
    <w:rsid w:val="00796582"/>
    <w:rsid w:val="00796A65"/>
    <w:rsid w:val="007A3C07"/>
    <w:rsid w:val="007A5526"/>
    <w:rsid w:val="007A5545"/>
    <w:rsid w:val="007A5B74"/>
    <w:rsid w:val="007A603B"/>
    <w:rsid w:val="007B54A0"/>
    <w:rsid w:val="007B707F"/>
    <w:rsid w:val="007B75BF"/>
    <w:rsid w:val="007C0CEF"/>
    <w:rsid w:val="007C0EA9"/>
    <w:rsid w:val="007C2172"/>
    <w:rsid w:val="007C36D5"/>
    <w:rsid w:val="007C468D"/>
    <w:rsid w:val="007C57B3"/>
    <w:rsid w:val="007C7DDF"/>
    <w:rsid w:val="007D0A32"/>
    <w:rsid w:val="007D4447"/>
    <w:rsid w:val="007D559D"/>
    <w:rsid w:val="007D71C1"/>
    <w:rsid w:val="007E027E"/>
    <w:rsid w:val="007E222F"/>
    <w:rsid w:val="007E28F4"/>
    <w:rsid w:val="007E2EFE"/>
    <w:rsid w:val="007E3CE6"/>
    <w:rsid w:val="007E3D9E"/>
    <w:rsid w:val="007E4094"/>
    <w:rsid w:val="007E4A80"/>
    <w:rsid w:val="007E57F2"/>
    <w:rsid w:val="007E6ADE"/>
    <w:rsid w:val="007E74BB"/>
    <w:rsid w:val="007F0BB7"/>
    <w:rsid w:val="007F176A"/>
    <w:rsid w:val="007F244F"/>
    <w:rsid w:val="007F2732"/>
    <w:rsid w:val="007F31B1"/>
    <w:rsid w:val="007F4000"/>
    <w:rsid w:val="007F4E6B"/>
    <w:rsid w:val="007F5759"/>
    <w:rsid w:val="007F5B34"/>
    <w:rsid w:val="007F5D19"/>
    <w:rsid w:val="007F6354"/>
    <w:rsid w:val="007F767B"/>
    <w:rsid w:val="008003FB"/>
    <w:rsid w:val="0080048B"/>
    <w:rsid w:val="00800908"/>
    <w:rsid w:val="008023A5"/>
    <w:rsid w:val="008029E9"/>
    <w:rsid w:val="0080428E"/>
    <w:rsid w:val="00805364"/>
    <w:rsid w:val="00805633"/>
    <w:rsid w:val="0080569E"/>
    <w:rsid w:val="00806902"/>
    <w:rsid w:val="008072F2"/>
    <w:rsid w:val="00811842"/>
    <w:rsid w:val="00811DCC"/>
    <w:rsid w:val="0081259F"/>
    <w:rsid w:val="00813C3C"/>
    <w:rsid w:val="00814A03"/>
    <w:rsid w:val="0081707E"/>
    <w:rsid w:val="008175D5"/>
    <w:rsid w:val="00817946"/>
    <w:rsid w:val="00817E5A"/>
    <w:rsid w:val="00821B97"/>
    <w:rsid w:val="0082219E"/>
    <w:rsid w:val="008232A6"/>
    <w:rsid w:val="00826C2E"/>
    <w:rsid w:val="008311C9"/>
    <w:rsid w:val="00834C7D"/>
    <w:rsid w:val="008355B2"/>
    <w:rsid w:val="00835D60"/>
    <w:rsid w:val="00836388"/>
    <w:rsid w:val="008364D0"/>
    <w:rsid w:val="00836968"/>
    <w:rsid w:val="008370D1"/>
    <w:rsid w:val="00841789"/>
    <w:rsid w:val="00845BBB"/>
    <w:rsid w:val="008462AB"/>
    <w:rsid w:val="00847DCF"/>
    <w:rsid w:val="00850E44"/>
    <w:rsid w:val="00852EEB"/>
    <w:rsid w:val="00853310"/>
    <w:rsid w:val="008540A5"/>
    <w:rsid w:val="00855582"/>
    <w:rsid w:val="008571E2"/>
    <w:rsid w:val="00862FA7"/>
    <w:rsid w:val="00863860"/>
    <w:rsid w:val="00863D6E"/>
    <w:rsid w:val="00863F72"/>
    <w:rsid w:val="00864E2C"/>
    <w:rsid w:val="00865D44"/>
    <w:rsid w:val="0086612F"/>
    <w:rsid w:val="00866A55"/>
    <w:rsid w:val="00867A4A"/>
    <w:rsid w:val="008715C5"/>
    <w:rsid w:val="00871B6A"/>
    <w:rsid w:val="00872249"/>
    <w:rsid w:val="0087425F"/>
    <w:rsid w:val="00874ABB"/>
    <w:rsid w:val="0087514C"/>
    <w:rsid w:val="00876086"/>
    <w:rsid w:val="00876BEB"/>
    <w:rsid w:val="00877CFD"/>
    <w:rsid w:val="00877E2A"/>
    <w:rsid w:val="00880D1B"/>
    <w:rsid w:val="00882615"/>
    <w:rsid w:val="00882B9E"/>
    <w:rsid w:val="00882F87"/>
    <w:rsid w:val="0088419D"/>
    <w:rsid w:val="00885B43"/>
    <w:rsid w:val="0088601A"/>
    <w:rsid w:val="00887EC9"/>
    <w:rsid w:val="008910D1"/>
    <w:rsid w:val="00891B47"/>
    <w:rsid w:val="00893B9A"/>
    <w:rsid w:val="00893F47"/>
    <w:rsid w:val="008A0A12"/>
    <w:rsid w:val="008A0D7D"/>
    <w:rsid w:val="008A1625"/>
    <w:rsid w:val="008A33C0"/>
    <w:rsid w:val="008A4AE4"/>
    <w:rsid w:val="008A4C75"/>
    <w:rsid w:val="008A59D2"/>
    <w:rsid w:val="008A5F4D"/>
    <w:rsid w:val="008B0C06"/>
    <w:rsid w:val="008B13F9"/>
    <w:rsid w:val="008B2271"/>
    <w:rsid w:val="008B2852"/>
    <w:rsid w:val="008B415B"/>
    <w:rsid w:val="008B5337"/>
    <w:rsid w:val="008B6A85"/>
    <w:rsid w:val="008B7241"/>
    <w:rsid w:val="008C0838"/>
    <w:rsid w:val="008C11B0"/>
    <w:rsid w:val="008C128A"/>
    <w:rsid w:val="008C1EFF"/>
    <w:rsid w:val="008C2427"/>
    <w:rsid w:val="008C3413"/>
    <w:rsid w:val="008C3D58"/>
    <w:rsid w:val="008C4098"/>
    <w:rsid w:val="008C4760"/>
    <w:rsid w:val="008C5549"/>
    <w:rsid w:val="008C57C0"/>
    <w:rsid w:val="008C5A4B"/>
    <w:rsid w:val="008C625B"/>
    <w:rsid w:val="008C6E96"/>
    <w:rsid w:val="008D0210"/>
    <w:rsid w:val="008D0D3C"/>
    <w:rsid w:val="008D110A"/>
    <w:rsid w:val="008D13C8"/>
    <w:rsid w:val="008D1C3A"/>
    <w:rsid w:val="008D2E29"/>
    <w:rsid w:val="008D2F5A"/>
    <w:rsid w:val="008D3BC0"/>
    <w:rsid w:val="008D48C5"/>
    <w:rsid w:val="008D4B1F"/>
    <w:rsid w:val="008D66D1"/>
    <w:rsid w:val="008D7750"/>
    <w:rsid w:val="008D7DFB"/>
    <w:rsid w:val="008E086F"/>
    <w:rsid w:val="008E0A17"/>
    <w:rsid w:val="008E1F58"/>
    <w:rsid w:val="008E2337"/>
    <w:rsid w:val="008E28C7"/>
    <w:rsid w:val="008E614B"/>
    <w:rsid w:val="008E729A"/>
    <w:rsid w:val="008F0369"/>
    <w:rsid w:val="008F0D1F"/>
    <w:rsid w:val="008F2FCF"/>
    <w:rsid w:val="008F4F86"/>
    <w:rsid w:val="008F5D8B"/>
    <w:rsid w:val="008F5EFD"/>
    <w:rsid w:val="008F6DFF"/>
    <w:rsid w:val="008F7C55"/>
    <w:rsid w:val="00900ADA"/>
    <w:rsid w:val="00901F89"/>
    <w:rsid w:val="00902942"/>
    <w:rsid w:val="009029E0"/>
    <w:rsid w:val="00903761"/>
    <w:rsid w:val="00903C74"/>
    <w:rsid w:val="00904AB0"/>
    <w:rsid w:val="009107DD"/>
    <w:rsid w:val="00911050"/>
    <w:rsid w:val="009126EF"/>
    <w:rsid w:val="009133F6"/>
    <w:rsid w:val="009138CE"/>
    <w:rsid w:val="0091391D"/>
    <w:rsid w:val="009154AF"/>
    <w:rsid w:val="00916088"/>
    <w:rsid w:val="00917C66"/>
    <w:rsid w:val="00917E81"/>
    <w:rsid w:val="00923864"/>
    <w:rsid w:val="009260C0"/>
    <w:rsid w:val="00926826"/>
    <w:rsid w:val="009270D1"/>
    <w:rsid w:val="00930124"/>
    <w:rsid w:val="0093050E"/>
    <w:rsid w:val="00930EB8"/>
    <w:rsid w:val="009310D6"/>
    <w:rsid w:val="009324B6"/>
    <w:rsid w:val="0093273C"/>
    <w:rsid w:val="00932DF4"/>
    <w:rsid w:val="00932F0D"/>
    <w:rsid w:val="00933352"/>
    <w:rsid w:val="00933443"/>
    <w:rsid w:val="009340FD"/>
    <w:rsid w:val="00935DE1"/>
    <w:rsid w:val="00937959"/>
    <w:rsid w:val="00937D13"/>
    <w:rsid w:val="00940587"/>
    <w:rsid w:val="00942BB8"/>
    <w:rsid w:val="00945690"/>
    <w:rsid w:val="0094573A"/>
    <w:rsid w:val="00946B84"/>
    <w:rsid w:val="009471A0"/>
    <w:rsid w:val="00947D18"/>
    <w:rsid w:val="00947E35"/>
    <w:rsid w:val="0095135D"/>
    <w:rsid w:val="0095476E"/>
    <w:rsid w:val="00954C20"/>
    <w:rsid w:val="009571A0"/>
    <w:rsid w:val="00957B2E"/>
    <w:rsid w:val="00961F42"/>
    <w:rsid w:val="009638F2"/>
    <w:rsid w:val="009639B7"/>
    <w:rsid w:val="00964863"/>
    <w:rsid w:val="009659AD"/>
    <w:rsid w:val="00965EB3"/>
    <w:rsid w:val="00970935"/>
    <w:rsid w:val="00971998"/>
    <w:rsid w:val="00972EE7"/>
    <w:rsid w:val="00973BF3"/>
    <w:rsid w:val="009749BE"/>
    <w:rsid w:val="00977147"/>
    <w:rsid w:val="009773D4"/>
    <w:rsid w:val="009802A7"/>
    <w:rsid w:val="009816A1"/>
    <w:rsid w:val="0098335A"/>
    <w:rsid w:val="00983B3C"/>
    <w:rsid w:val="00984913"/>
    <w:rsid w:val="00986B08"/>
    <w:rsid w:val="00990EE9"/>
    <w:rsid w:val="00992F38"/>
    <w:rsid w:val="00993E57"/>
    <w:rsid w:val="00994AD5"/>
    <w:rsid w:val="009952C1"/>
    <w:rsid w:val="00995B12"/>
    <w:rsid w:val="009964C6"/>
    <w:rsid w:val="009A1923"/>
    <w:rsid w:val="009A232E"/>
    <w:rsid w:val="009A3A4A"/>
    <w:rsid w:val="009A549C"/>
    <w:rsid w:val="009A570D"/>
    <w:rsid w:val="009A6F80"/>
    <w:rsid w:val="009A72FD"/>
    <w:rsid w:val="009B0032"/>
    <w:rsid w:val="009B26B0"/>
    <w:rsid w:val="009B34BF"/>
    <w:rsid w:val="009B5DD8"/>
    <w:rsid w:val="009B7031"/>
    <w:rsid w:val="009B7909"/>
    <w:rsid w:val="009B7BFF"/>
    <w:rsid w:val="009B7DB9"/>
    <w:rsid w:val="009C026C"/>
    <w:rsid w:val="009C1946"/>
    <w:rsid w:val="009C218A"/>
    <w:rsid w:val="009C2AD7"/>
    <w:rsid w:val="009C3EBD"/>
    <w:rsid w:val="009C4B8F"/>
    <w:rsid w:val="009C6D4C"/>
    <w:rsid w:val="009C7705"/>
    <w:rsid w:val="009D09A2"/>
    <w:rsid w:val="009D15DB"/>
    <w:rsid w:val="009D1A39"/>
    <w:rsid w:val="009D1F30"/>
    <w:rsid w:val="009D24FD"/>
    <w:rsid w:val="009D2679"/>
    <w:rsid w:val="009D276F"/>
    <w:rsid w:val="009D3BA3"/>
    <w:rsid w:val="009D47E9"/>
    <w:rsid w:val="009D56EC"/>
    <w:rsid w:val="009D6E84"/>
    <w:rsid w:val="009D73EF"/>
    <w:rsid w:val="009D7C46"/>
    <w:rsid w:val="009D7E49"/>
    <w:rsid w:val="009D7F8A"/>
    <w:rsid w:val="009E02C9"/>
    <w:rsid w:val="009E0416"/>
    <w:rsid w:val="009E148B"/>
    <w:rsid w:val="009E196E"/>
    <w:rsid w:val="009E1B93"/>
    <w:rsid w:val="009E2268"/>
    <w:rsid w:val="009E2E7E"/>
    <w:rsid w:val="009E345F"/>
    <w:rsid w:val="009E5EA9"/>
    <w:rsid w:val="009E635C"/>
    <w:rsid w:val="009E6ED0"/>
    <w:rsid w:val="009F00B4"/>
    <w:rsid w:val="009F065E"/>
    <w:rsid w:val="009F159F"/>
    <w:rsid w:val="009F2A83"/>
    <w:rsid w:val="009F4A8C"/>
    <w:rsid w:val="009F53BE"/>
    <w:rsid w:val="009F6154"/>
    <w:rsid w:val="009F7FC6"/>
    <w:rsid w:val="00A01992"/>
    <w:rsid w:val="00A01C85"/>
    <w:rsid w:val="00A02ACD"/>
    <w:rsid w:val="00A02EDD"/>
    <w:rsid w:val="00A03E56"/>
    <w:rsid w:val="00A040BA"/>
    <w:rsid w:val="00A05162"/>
    <w:rsid w:val="00A06E0A"/>
    <w:rsid w:val="00A07E6A"/>
    <w:rsid w:val="00A107C6"/>
    <w:rsid w:val="00A11AC0"/>
    <w:rsid w:val="00A138AE"/>
    <w:rsid w:val="00A13C5E"/>
    <w:rsid w:val="00A150FB"/>
    <w:rsid w:val="00A155C4"/>
    <w:rsid w:val="00A167C2"/>
    <w:rsid w:val="00A16EB6"/>
    <w:rsid w:val="00A17642"/>
    <w:rsid w:val="00A20486"/>
    <w:rsid w:val="00A20693"/>
    <w:rsid w:val="00A20C98"/>
    <w:rsid w:val="00A220BF"/>
    <w:rsid w:val="00A23126"/>
    <w:rsid w:val="00A24434"/>
    <w:rsid w:val="00A2462E"/>
    <w:rsid w:val="00A24E03"/>
    <w:rsid w:val="00A30906"/>
    <w:rsid w:val="00A3142D"/>
    <w:rsid w:val="00A31858"/>
    <w:rsid w:val="00A32174"/>
    <w:rsid w:val="00A33CBD"/>
    <w:rsid w:val="00A352F3"/>
    <w:rsid w:val="00A35E68"/>
    <w:rsid w:val="00A36602"/>
    <w:rsid w:val="00A36DA8"/>
    <w:rsid w:val="00A40BDD"/>
    <w:rsid w:val="00A41811"/>
    <w:rsid w:val="00A41A84"/>
    <w:rsid w:val="00A41AAE"/>
    <w:rsid w:val="00A41D4E"/>
    <w:rsid w:val="00A42FA9"/>
    <w:rsid w:val="00A43908"/>
    <w:rsid w:val="00A46B6B"/>
    <w:rsid w:val="00A479EE"/>
    <w:rsid w:val="00A47B76"/>
    <w:rsid w:val="00A47D34"/>
    <w:rsid w:val="00A50606"/>
    <w:rsid w:val="00A50A5D"/>
    <w:rsid w:val="00A51ECA"/>
    <w:rsid w:val="00A5207F"/>
    <w:rsid w:val="00A5211B"/>
    <w:rsid w:val="00A550D0"/>
    <w:rsid w:val="00A56E03"/>
    <w:rsid w:val="00A6047D"/>
    <w:rsid w:val="00A61934"/>
    <w:rsid w:val="00A61A9C"/>
    <w:rsid w:val="00A62DB7"/>
    <w:rsid w:val="00A63CDC"/>
    <w:rsid w:val="00A63FE0"/>
    <w:rsid w:val="00A647AD"/>
    <w:rsid w:val="00A653F5"/>
    <w:rsid w:val="00A67453"/>
    <w:rsid w:val="00A67C35"/>
    <w:rsid w:val="00A7146A"/>
    <w:rsid w:val="00A71E5C"/>
    <w:rsid w:val="00A729BD"/>
    <w:rsid w:val="00A73219"/>
    <w:rsid w:val="00A734B1"/>
    <w:rsid w:val="00A7424C"/>
    <w:rsid w:val="00A7443C"/>
    <w:rsid w:val="00A74C4E"/>
    <w:rsid w:val="00A75D6C"/>
    <w:rsid w:val="00A80298"/>
    <w:rsid w:val="00A8057C"/>
    <w:rsid w:val="00A81B32"/>
    <w:rsid w:val="00A81BE5"/>
    <w:rsid w:val="00A839E8"/>
    <w:rsid w:val="00A83E79"/>
    <w:rsid w:val="00A83FFF"/>
    <w:rsid w:val="00A84C8B"/>
    <w:rsid w:val="00A84D2E"/>
    <w:rsid w:val="00A84E58"/>
    <w:rsid w:val="00A858E2"/>
    <w:rsid w:val="00A85DEB"/>
    <w:rsid w:val="00A86C49"/>
    <w:rsid w:val="00A87196"/>
    <w:rsid w:val="00A8798F"/>
    <w:rsid w:val="00A90D6F"/>
    <w:rsid w:val="00A90FB4"/>
    <w:rsid w:val="00A937C3"/>
    <w:rsid w:val="00A959E6"/>
    <w:rsid w:val="00A95BAC"/>
    <w:rsid w:val="00A95D02"/>
    <w:rsid w:val="00A9790D"/>
    <w:rsid w:val="00A97FAB"/>
    <w:rsid w:val="00AA0509"/>
    <w:rsid w:val="00AA0DD9"/>
    <w:rsid w:val="00AA3225"/>
    <w:rsid w:val="00AA34DD"/>
    <w:rsid w:val="00AA45C8"/>
    <w:rsid w:val="00AA4EE5"/>
    <w:rsid w:val="00AA6E7E"/>
    <w:rsid w:val="00AA7009"/>
    <w:rsid w:val="00AA7EEB"/>
    <w:rsid w:val="00AB1D05"/>
    <w:rsid w:val="00AB22F3"/>
    <w:rsid w:val="00AB2CBB"/>
    <w:rsid w:val="00AB2DFB"/>
    <w:rsid w:val="00AB31B2"/>
    <w:rsid w:val="00AB4555"/>
    <w:rsid w:val="00AB5531"/>
    <w:rsid w:val="00AB7005"/>
    <w:rsid w:val="00AC213C"/>
    <w:rsid w:val="00AC35C3"/>
    <w:rsid w:val="00AC46FD"/>
    <w:rsid w:val="00AC7401"/>
    <w:rsid w:val="00AC7B26"/>
    <w:rsid w:val="00AD04D6"/>
    <w:rsid w:val="00AD171B"/>
    <w:rsid w:val="00AD55B2"/>
    <w:rsid w:val="00AE0DDB"/>
    <w:rsid w:val="00AE1185"/>
    <w:rsid w:val="00AE2FB5"/>
    <w:rsid w:val="00AE317D"/>
    <w:rsid w:val="00AE3EE0"/>
    <w:rsid w:val="00AE4AE2"/>
    <w:rsid w:val="00AE6521"/>
    <w:rsid w:val="00AE7208"/>
    <w:rsid w:val="00AE7371"/>
    <w:rsid w:val="00AE73A4"/>
    <w:rsid w:val="00AE7C52"/>
    <w:rsid w:val="00AF098E"/>
    <w:rsid w:val="00AF1EB9"/>
    <w:rsid w:val="00AF2931"/>
    <w:rsid w:val="00AF34F1"/>
    <w:rsid w:val="00AF3F23"/>
    <w:rsid w:val="00AF4D6B"/>
    <w:rsid w:val="00AF7310"/>
    <w:rsid w:val="00B01B91"/>
    <w:rsid w:val="00B05592"/>
    <w:rsid w:val="00B07323"/>
    <w:rsid w:val="00B07392"/>
    <w:rsid w:val="00B0743D"/>
    <w:rsid w:val="00B1053E"/>
    <w:rsid w:val="00B11004"/>
    <w:rsid w:val="00B113D5"/>
    <w:rsid w:val="00B12A1C"/>
    <w:rsid w:val="00B12C8C"/>
    <w:rsid w:val="00B1414A"/>
    <w:rsid w:val="00B15862"/>
    <w:rsid w:val="00B16B91"/>
    <w:rsid w:val="00B24190"/>
    <w:rsid w:val="00B26626"/>
    <w:rsid w:val="00B26FC4"/>
    <w:rsid w:val="00B30625"/>
    <w:rsid w:val="00B30A66"/>
    <w:rsid w:val="00B329BF"/>
    <w:rsid w:val="00B33494"/>
    <w:rsid w:val="00B33CEF"/>
    <w:rsid w:val="00B34DD2"/>
    <w:rsid w:val="00B3505F"/>
    <w:rsid w:val="00B35F51"/>
    <w:rsid w:val="00B363ED"/>
    <w:rsid w:val="00B36C24"/>
    <w:rsid w:val="00B374D8"/>
    <w:rsid w:val="00B37F75"/>
    <w:rsid w:val="00B40D81"/>
    <w:rsid w:val="00B415A2"/>
    <w:rsid w:val="00B42542"/>
    <w:rsid w:val="00B43831"/>
    <w:rsid w:val="00B44BF2"/>
    <w:rsid w:val="00B45416"/>
    <w:rsid w:val="00B4544C"/>
    <w:rsid w:val="00B45A32"/>
    <w:rsid w:val="00B46863"/>
    <w:rsid w:val="00B46F08"/>
    <w:rsid w:val="00B46FE9"/>
    <w:rsid w:val="00B474AE"/>
    <w:rsid w:val="00B50B2F"/>
    <w:rsid w:val="00B5118B"/>
    <w:rsid w:val="00B518FE"/>
    <w:rsid w:val="00B529A3"/>
    <w:rsid w:val="00B52C23"/>
    <w:rsid w:val="00B53887"/>
    <w:rsid w:val="00B54577"/>
    <w:rsid w:val="00B5576A"/>
    <w:rsid w:val="00B570A1"/>
    <w:rsid w:val="00B57C4D"/>
    <w:rsid w:val="00B57F74"/>
    <w:rsid w:val="00B61164"/>
    <w:rsid w:val="00B62342"/>
    <w:rsid w:val="00B656E9"/>
    <w:rsid w:val="00B6618D"/>
    <w:rsid w:val="00B666F2"/>
    <w:rsid w:val="00B66AB7"/>
    <w:rsid w:val="00B67456"/>
    <w:rsid w:val="00B71F08"/>
    <w:rsid w:val="00B723FA"/>
    <w:rsid w:val="00B72417"/>
    <w:rsid w:val="00B72569"/>
    <w:rsid w:val="00B72833"/>
    <w:rsid w:val="00B73CE2"/>
    <w:rsid w:val="00B7566E"/>
    <w:rsid w:val="00B768DD"/>
    <w:rsid w:val="00B770ED"/>
    <w:rsid w:val="00B8073A"/>
    <w:rsid w:val="00B80BB4"/>
    <w:rsid w:val="00B80C18"/>
    <w:rsid w:val="00B8102A"/>
    <w:rsid w:val="00B81742"/>
    <w:rsid w:val="00B84E89"/>
    <w:rsid w:val="00B8548C"/>
    <w:rsid w:val="00B85806"/>
    <w:rsid w:val="00B85FAF"/>
    <w:rsid w:val="00B865CA"/>
    <w:rsid w:val="00B86C13"/>
    <w:rsid w:val="00B8759F"/>
    <w:rsid w:val="00B87C5F"/>
    <w:rsid w:val="00B87EF2"/>
    <w:rsid w:val="00B915EB"/>
    <w:rsid w:val="00B91D78"/>
    <w:rsid w:val="00B92CAF"/>
    <w:rsid w:val="00B93155"/>
    <w:rsid w:val="00B93E65"/>
    <w:rsid w:val="00B942DD"/>
    <w:rsid w:val="00B970D7"/>
    <w:rsid w:val="00BA1265"/>
    <w:rsid w:val="00BA1921"/>
    <w:rsid w:val="00BA1990"/>
    <w:rsid w:val="00BA20E3"/>
    <w:rsid w:val="00BA4A6B"/>
    <w:rsid w:val="00BA5A76"/>
    <w:rsid w:val="00BA5BA4"/>
    <w:rsid w:val="00BB378A"/>
    <w:rsid w:val="00BB3C2C"/>
    <w:rsid w:val="00BB3DA4"/>
    <w:rsid w:val="00BB4CF2"/>
    <w:rsid w:val="00BB5382"/>
    <w:rsid w:val="00BB56D6"/>
    <w:rsid w:val="00BB65A5"/>
    <w:rsid w:val="00BB716D"/>
    <w:rsid w:val="00BC328B"/>
    <w:rsid w:val="00BC3A37"/>
    <w:rsid w:val="00BC4121"/>
    <w:rsid w:val="00BC5DD1"/>
    <w:rsid w:val="00BC6382"/>
    <w:rsid w:val="00BC6934"/>
    <w:rsid w:val="00BC6FA9"/>
    <w:rsid w:val="00BC7268"/>
    <w:rsid w:val="00BD00A5"/>
    <w:rsid w:val="00BD01D5"/>
    <w:rsid w:val="00BD0650"/>
    <w:rsid w:val="00BD0CA3"/>
    <w:rsid w:val="00BD12C4"/>
    <w:rsid w:val="00BD3F25"/>
    <w:rsid w:val="00BD57C7"/>
    <w:rsid w:val="00BD6837"/>
    <w:rsid w:val="00BD6DAE"/>
    <w:rsid w:val="00BD72AF"/>
    <w:rsid w:val="00BD7601"/>
    <w:rsid w:val="00BE07C9"/>
    <w:rsid w:val="00BE1C04"/>
    <w:rsid w:val="00BE22B6"/>
    <w:rsid w:val="00BE2977"/>
    <w:rsid w:val="00BE33F7"/>
    <w:rsid w:val="00BE446C"/>
    <w:rsid w:val="00BE4AC7"/>
    <w:rsid w:val="00BE5DF0"/>
    <w:rsid w:val="00BE7BE5"/>
    <w:rsid w:val="00BF073A"/>
    <w:rsid w:val="00BF0A49"/>
    <w:rsid w:val="00BF332A"/>
    <w:rsid w:val="00BF3823"/>
    <w:rsid w:val="00BF4072"/>
    <w:rsid w:val="00BF42D9"/>
    <w:rsid w:val="00BF4B60"/>
    <w:rsid w:val="00BF7DA4"/>
    <w:rsid w:val="00C0019F"/>
    <w:rsid w:val="00C024E2"/>
    <w:rsid w:val="00C02F59"/>
    <w:rsid w:val="00C04D98"/>
    <w:rsid w:val="00C05A78"/>
    <w:rsid w:val="00C05AD4"/>
    <w:rsid w:val="00C06F25"/>
    <w:rsid w:val="00C10340"/>
    <w:rsid w:val="00C104D6"/>
    <w:rsid w:val="00C1057D"/>
    <w:rsid w:val="00C115C8"/>
    <w:rsid w:val="00C12583"/>
    <w:rsid w:val="00C14575"/>
    <w:rsid w:val="00C15882"/>
    <w:rsid w:val="00C231C0"/>
    <w:rsid w:val="00C25A30"/>
    <w:rsid w:val="00C25C24"/>
    <w:rsid w:val="00C2658B"/>
    <w:rsid w:val="00C2724A"/>
    <w:rsid w:val="00C30679"/>
    <w:rsid w:val="00C3115D"/>
    <w:rsid w:val="00C317DB"/>
    <w:rsid w:val="00C32197"/>
    <w:rsid w:val="00C32509"/>
    <w:rsid w:val="00C3287B"/>
    <w:rsid w:val="00C32ED2"/>
    <w:rsid w:val="00C338E5"/>
    <w:rsid w:val="00C34425"/>
    <w:rsid w:val="00C34B50"/>
    <w:rsid w:val="00C3571B"/>
    <w:rsid w:val="00C364CB"/>
    <w:rsid w:val="00C3745D"/>
    <w:rsid w:val="00C37CB8"/>
    <w:rsid w:val="00C40D4F"/>
    <w:rsid w:val="00C41CD8"/>
    <w:rsid w:val="00C42709"/>
    <w:rsid w:val="00C43611"/>
    <w:rsid w:val="00C44779"/>
    <w:rsid w:val="00C45332"/>
    <w:rsid w:val="00C46A5F"/>
    <w:rsid w:val="00C4744A"/>
    <w:rsid w:val="00C4C227"/>
    <w:rsid w:val="00C54196"/>
    <w:rsid w:val="00C545F0"/>
    <w:rsid w:val="00C546EA"/>
    <w:rsid w:val="00C5594A"/>
    <w:rsid w:val="00C5614A"/>
    <w:rsid w:val="00C56C93"/>
    <w:rsid w:val="00C572B9"/>
    <w:rsid w:val="00C57A2D"/>
    <w:rsid w:val="00C614A4"/>
    <w:rsid w:val="00C618C7"/>
    <w:rsid w:val="00C61CBA"/>
    <w:rsid w:val="00C6219D"/>
    <w:rsid w:val="00C623B4"/>
    <w:rsid w:val="00C6366D"/>
    <w:rsid w:val="00C63C6F"/>
    <w:rsid w:val="00C6493C"/>
    <w:rsid w:val="00C651DC"/>
    <w:rsid w:val="00C658A7"/>
    <w:rsid w:val="00C661A9"/>
    <w:rsid w:val="00C66B8A"/>
    <w:rsid w:val="00C708B1"/>
    <w:rsid w:val="00C70FA5"/>
    <w:rsid w:val="00C718FC"/>
    <w:rsid w:val="00C719CE"/>
    <w:rsid w:val="00C723E8"/>
    <w:rsid w:val="00C738BC"/>
    <w:rsid w:val="00C74769"/>
    <w:rsid w:val="00C7530B"/>
    <w:rsid w:val="00C75646"/>
    <w:rsid w:val="00C8025C"/>
    <w:rsid w:val="00C80BF9"/>
    <w:rsid w:val="00C81B13"/>
    <w:rsid w:val="00C81E1B"/>
    <w:rsid w:val="00C83AE0"/>
    <w:rsid w:val="00C85EB0"/>
    <w:rsid w:val="00C86E5F"/>
    <w:rsid w:val="00C87521"/>
    <w:rsid w:val="00C918E1"/>
    <w:rsid w:val="00C92375"/>
    <w:rsid w:val="00C924A3"/>
    <w:rsid w:val="00C927CE"/>
    <w:rsid w:val="00C92828"/>
    <w:rsid w:val="00C93852"/>
    <w:rsid w:val="00C9482C"/>
    <w:rsid w:val="00C96F80"/>
    <w:rsid w:val="00CA2419"/>
    <w:rsid w:val="00CA2593"/>
    <w:rsid w:val="00CA4DA3"/>
    <w:rsid w:val="00CA4E0F"/>
    <w:rsid w:val="00CA6877"/>
    <w:rsid w:val="00CA6CC7"/>
    <w:rsid w:val="00CB011C"/>
    <w:rsid w:val="00CB1AC8"/>
    <w:rsid w:val="00CB4ACE"/>
    <w:rsid w:val="00CC2C6B"/>
    <w:rsid w:val="00CC31CF"/>
    <w:rsid w:val="00CC5684"/>
    <w:rsid w:val="00CC5A3F"/>
    <w:rsid w:val="00CC6CDB"/>
    <w:rsid w:val="00CC71E5"/>
    <w:rsid w:val="00CD0864"/>
    <w:rsid w:val="00CD1800"/>
    <w:rsid w:val="00CD2097"/>
    <w:rsid w:val="00CD42DB"/>
    <w:rsid w:val="00CD49AF"/>
    <w:rsid w:val="00CE4B11"/>
    <w:rsid w:val="00CE54AE"/>
    <w:rsid w:val="00CE60D3"/>
    <w:rsid w:val="00CE63A1"/>
    <w:rsid w:val="00CF0014"/>
    <w:rsid w:val="00CF0493"/>
    <w:rsid w:val="00CF0763"/>
    <w:rsid w:val="00CF11F4"/>
    <w:rsid w:val="00CF159A"/>
    <w:rsid w:val="00CF1EE1"/>
    <w:rsid w:val="00CF2938"/>
    <w:rsid w:val="00CF4754"/>
    <w:rsid w:val="00CF5842"/>
    <w:rsid w:val="00D0092B"/>
    <w:rsid w:val="00D02327"/>
    <w:rsid w:val="00D02607"/>
    <w:rsid w:val="00D03963"/>
    <w:rsid w:val="00D03A9D"/>
    <w:rsid w:val="00D058A4"/>
    <w:rsid w:val="00D05BE4"/>
    <w:rsid w:val="00D05C0C"/>
    <w:rsid w:val="00D06AA4"/>
    <w:rsid w:val="00D11A69"/>
    <w:rsid w:val="00D1200D"/>
    <w:rsid w:val="00D12B2F"/>
    <w:rsid w:val="00D12BCC"/>
    <w:rsid w:val="00D12EDA"/>
    <w:rsid w:val="00D132C7"/>
    <w:rsid w:val="00D14966"/>
    <w:rsid w:val="00D1566D"/>
    <w:rsid w:val="00D2053A"/>
    <w:rsid w:val="00D20866"/>
    <w:rsid w:val="00D20F06"/>
    <w:rsid w:val="00D21795"/>
    <w:rsid w:val="00D21D3A"/>
    <w:rsid w:val="00D228DE"/>
    <w:rsid w:val="00D22B5D"/>
    <w:rsid w:val="00D23CC9"/>
    <w:rsid w:val="00D23DD1"/>
    <w:rsid w:val="00D256A5"/>
    <w:rsid w:val="00D27B7C"/>
    <w:rsid w:val="00D27EBB"/>
    <w:rsid w:val="00D27F36"/>
    <w:rsid w:val="00D31F7D"/>
    <w:rsid w:val="00D34617"/>
    <w:rsid w:val="00D34B0A"/>
    <w:rsid w:val="00D36B46"/>
    <w:rsid w:val="00D4091B"/>
    <w:rsid w:val="00D41D7D"/>
    <w:rsid w:val="00D4395C"/>
    <w:rsid w:val="00D44EA3"/>
    <w:rsid w:val="00D4507E"/>
    <w:rsid w:val="00D4643A"/>
    <w:rsid w:val="00D470B8"/>
    <w:rsid w:val="00D47C83"/>
    <w:rsid w:val="00D47D99"/>
    <w:rsid w:val="00D52D96"/>
    <w:rsid w:val="00D53E6C"/>
    <w:rsid w:val="00D542E4"/>
    <w:rsid w:val="00D54764"/>
    <w:rsid w:val="00D557B2"/>
    <w:rsid w:val="00D569A0"/>
    <w:rsid w:val="00D56E0D"/>
    <w:rsid w:val="00D57616"/>
    <w:rsid w:val="00D61523"/>
    <w:rsid w:val="00D61B2E"/>
    <w:rsid w:val="00D62201"/>
    <w:rsid w:val="00D62560"/>
    <w:rsid w:val="00D63787"/>
    <w:rsid w:val="00D70F85"/>
    <w:rsid w:val="00D71B62"/>
    <w:rsid w:val="00D72020"/>
    <w:rsid w:val="00D72BCD"/>
    <w:rsid w:val="00D737C8"/>
    <w:rsid w:val="00D73BD2"/>
    <w:rsid w:val="00D73FE6"/>
    <w:rsid w:val="00D764DC"/>
    <w:rsid w:val="00D8206B"/>
    <w:rsid w:val="00D82960"/>
    <w:rsid w:val="00D82DB3"/>
    <w:rsid w:val="00D830EB"/>
    <w:rsid w:val="00D83423"/>
    <w:rsid w:val="00D86355"/>
    <w:rsid w:val="00D86984"/>
    <w:rsid w:val="00D902FE"/>
    <w:rsid w:val="00D93225"/>
    <w:rsid w:val="00D93555"/>
    <w:rsid w:val="00D94717"/>
    <w:rsid w:val="00D94A86"/>
    <w:rsid w:val="00D9582F"/>
    <w:rsid w:val="00D97F18"/>
    <w:rsid w:val="00DA1887"/>
    <w:rsid w:val="00DA198D"/>
    <w:rsid w:val="00DA44ED"/>
    <w:rsid w:val="00DA4F1F"/>
    <w:rsid w:val="00DA62CA"/>
    <w:rsid w:val="00DA65AE"/>
    <w:rsid w:val="00DB0A75"/>
    <w:rsid w:val="00DB32FB"/>
    <w:rsid w:val="00DB4CC8"/>
    <w:rsid w:val="00DB51DA"/>
    <w:rsid w:val="00DC210F"/>
    <w:rsid w:val="00DC2CC7"/>
    <w:rsid w:val="00DC3373"/>
    <w:rsid w:val="00DC3737"/>
    <w:rsid w:val="00DC57D3"/>
    <w:rsid w:val="00DC65A3"/>
    <w:rsid w:val="00DC65A4"/>
    <w:rsid w:val="00DC7CFC"/>
    <w:rsid w:val="00DD04B3"/>
    <w:rsid w:val="00DD0B37"/>
    <w:rsid w:val="00DD15DB"/>
    <w:rsid w:val="00DD1779"/>
    <w:rsid w:val="00DD3138"/>
    <w:rsid w:val="00DD3381"/>
    <w:rsid w:val="00DD491A"/>
    <w:rsid w:val="00DD514F"/>
    <w:rsid w:val="00DD5693"/>
    <w:rsid w:val="00DD670F"/>
    <w:rsid w:val="00DD6872"/>
    <w:rsid w:val="00DE0141"/>
    <w:rsid w:val="00DE07A7"/>
    <w:rsid w:val="00DE3F77"/>
    <w:rsid w:val="00DE405A"/>
    <w:rsid w:val="00DE6E4E"/>
    <w:rsid w:val="00DE7E6D"/>
    <w:rsid w:val="00DF3D2F"/>
    <w:rsid w:val="00DF5981"/>
    <w:rsid w:val="00DF67BB"/>
    <w:rsid w:val="00DF7862"/>
    <w:rsid w:val="00E01FBC"/>
    <w:rsid w:val="00E022EA"/>
    <w:rsid w:val="00E04107"/>
    <w:rsid w:val="00E0438F"/>
    <w:rsid w:val="00E04666"/>
    <w:rsid w:val="00E04F2F"/>
    <w:rsid w:val="00E05FAB"/>
    <w:rsid w:val="00E05FF8"/>
    <w:rsid w:val="00E07100"/>
    <w:rsid w:val="00E0781B"/>
    <w:rsid w:val="00E116BF"/>
    <w:rsid w:val="00E12903"/>
    <w:rsid w:val="00E12D84"/>
    <w:rsid w:val="00E141E8"/>
    <w:rsid w:val="00E149EF"/>
    <w:rsid w:val="00E17906"/>
    <w:rsid w:val="00E17D84"/>
    <w:rsid w:val="00E20620"/>
    <w:rsid w:val="00E2111E"/>
    <w:rsid w:val="00E23187"/>
    <w:rsid w:val="00E25ED4"/>
    <w:rsid w:val="00E275C0"/>
    <w:rsid w:val="00E30848"/>
    <w:rsid w:val="00E30B55"/>
    <w:rsid w:val="00E3262A"/>
    <w:rsid w:val="00E3327D"/>
    <w:rsid w:val="00E33AFB"/>
    <w:rsid w:val="00E33CDE"/>
    <w:rsid w:val="00E3434E"/>
    <w:rsid w:val="00E35892"/>
    <w:rsid w:val="00E35EDD"/>
    <w:rsid w:val="00E36955"/>
    <w:rsid w:val="00E371A9"/>
    <w:rsid w:val="00E4118D"/>
    <w:rsid w:val="00E411D8"/>
    <w:rsid w:val="00E4502A"/>
    <w:rsid w:val="00E46017"/>
    <w:rsid w:val="00E466C6"/>
    <w:rsid w:val="00E51661"/>
    <w:rsid w:val="00E51721"/>
    <w:rsid w:val="00E53118"/>
    <w:rsid w:val="00E56157"/>
    <w:rsid w:val="00E5692F"/>
    <w:rsid w:val="00E6245E"/>
    <w:rsid w:val="00E63E9D"/>
    <w:rsid w:val="00E646F8"/>
    <w:rsid w:val="00E64C5F"/>
    <w:rsid w:val="00E64F9E"/>
    <w:rsid w:val="00E656B5"/>
    <w:rsid w:val="00E65CAB"/>
    <w:rsid w:val="00E66A1D"/>
    <w:rsid w:val="00E66C38"/>
    <w:rsid w:val="00E6702A"/>
    <w:rsid w:val="00E7205A"/>
    <w:rsid w:val="00E72DAF"/>
    <w:rsid w:val="00E741A9"/>
    <w:rsid w:val="00E74DDF"/>
    <w:rsid w:val="00E76BC8"/>
    <w:rsid w:val="00E76E5F"/>
    <w:rsid w:val="00E77956"/>
    <w:rsid w:val="00E8013E"/>
    <w:rsid w:val="00E815D4"/>
    <w:rsid w:val="00E81615"/>
    <w:rsid w:val="00E8398D"/>
    <w:rsid w:val="00E84BB7"/>
    <w:rsid w:val="00E852F1"/>
    <w:rsid w:val="00E853FE"/>
    <w:rsid w:val="00E854FB"/>
    <w:rsid w:val="00E864F1"/>
    <w:rsid w:val="00E86BE0"/>
    <w:rsid w:val="00E90C10"/>
    <w:rsid w:val="00E90ED5"/>
    <w:rsid w:val="00E91385"/>
    <w:rsid w:val="00E9435A"/>
    <w:rsid w:val="00E94961"/>
    <w:rsid w:val="00E962B5"/>
    <w:rsid w:val="00E96762"/>
    <w:rsid w:val="00EA0591"/>
    <w:rsid w:val="00EA0B60"/>
    <w:rsid w:val="00EA1C59"/>
    <w:rsid w:val="00EA2D15"/>
    <w:rsid w:val="00EA4BBE"/>
    <w:rsid w:val="00EA4D3A"/>
    <w:rsid w:val="00EA56F4"/>
    <w:rsid w:val="00EA621D"/>
    <w:rsid w:val="00EA6C2D"/>
    <w:rsid w:val="00EB1B53"/>
    <w:rsid w:val="00EB38F3"/>
    <w:rsid w:val="00EB4258"/>
    <w:rsid w:val="00EB4393"/>
    <w:rsid w:val="00EB46D6"/>
    <w:rsid w:val="00EB53E8"/>
    <w:rsid w:val="00EB5588"/>
    <w:rsid w:val="00EB561B"/>
    <w:rsid w:val="00EB7016"/>
    <w:rsid w:val="00EB7940"/>
    <w:rsid w:val="00EC0BD6"/>
    <w:rsid w:val="00EC0E2C"/>
    <w:rsid w:val="00EC19F3"/>
    <w:rsid w:val="00EC1F7A"/>
    <w:rsid w:val="00EC33C5"/>
    <w:rsid w:val="00EC348B"/>
    <w:rsid w:val="00EC3DF1"/>
    <w:rsid w:val="00EC459B"/>
    <w:rsid w:val="00EC5A30"/>
    <w:rsid w:val="00EC5A39"/>
    <w:rsid w:val="00EC6EED"/>
    <w:rsid w:val="00EC75FB"/>
    <w:rsid w:val="00EC77A5"/>
    <w:rsid w:val="00ED0AF7"/>
    <w:rsid w:val="00ED0D04"/>
    <w:rsid w:val="00ED0FE8"/>
    <w:rsid w:val="00ED0FEA"/>
    <w:rsid w:val="00ED1244"/>
    <w:rsid w:val="00ED17A5"/>
    <w:rsid w:val="00ED1D24"/>
    <w:rsid w:val="00ED207E"/>
    <w:rsid w:val="00ED2D89"/>
    <w:rsid w:val="00ED4336"/>
    <w:rsid w:val="00ED5CC8"/>
    <w:rsid w:val="00ED5D9D"/>
    <w:rsid w:val="00ED7A34"/>
    <w:rsid w:val="00EE0EBD"/>
    <w:rsid w:val="00EE0F60"/>
    <w:rsid w:val="00EE1540"/>
    <w:rsid w:val="00EE214F"/>
    <w:rsid w:val="00EE21CB"/>
    <w:rsid w:val="00EE29CA"/>
    <w:rsid w:val="00EE5DAF"/>
    <w:rsid w:val="00EE7BE8"/>
    <w:rsid w:val="00EF009E"/>
    <w:rsid w:val="00EF36AA"/>
    <w:rsid w:val="00EF4443"/>
    <w:rsid w:val="00EF4C52"/>
    <w:rsid w:val="00EF5266"/>
    <w:rsid w:val="00EF5B1B"/>
    <w:rsid w:val="00EF6CB7"/>
    <w:rsid w:val="00EF6CEE"/>
    <w:rsid w:val="00F01926"/>
    <w:rsid w:val="00F021BA"/>
    <w:rsid w:val="00F027C6"/>
    <w:rsid w:val="00F034DD"/>
    <w:rsid w:val="00F0392A"/>
    <w:rsid w:val="00F0434C"/>
    <w:rsid w:val="00F0699C"/>
    <w:rsid w:val="00F07C67"/>
    <w:rsid w:val="00F101E3"/>
    <w:rsid w:val="00F10809"/>
    <w:rsid w:val="00F11E86"/>
    <w:rsid w:val="00F12B23"/>
    <w:rsid w:val="00F12BFF"/>
    <w:rsid w:val="00F14973"/>
    <w:rsid w:val="00F22C5B"/>
    <w:rsid w:val="00F22DB0"/>
    <w:rsid w:val="00F233E4"/>
    <w:rsid w:val="00F23D55"/>
    <w:rsid w:val="00F26034"/>
    <w:rsid w:val="00F26564"/>
    <w:rsid w:val="00F26879"/>
    <w:rsid w:val="00F2710E"/>
    <w:rsid w:val="00F27764"/>
    <w:rsid w:val="00F27C04"/>
    <w:rsid w:val="00F327F1"/>
    <w:rsid w:val="00F32965"/>
    <w:rsid w:val="00F337B1"/>
    <w:rsid w:val="00F34294"/>
    <w:rsid w:val="00F359FB"/>
    <w:rsid w:val="00F3729C"/>
    <w:rsid w:val="00F4188E"/>
    <w:rsid w:val="00F420E9"/>
    <w:rsid w:val="00F427E6"/>
    <w:rsid w:val="00F43C5D"/>
    <w:rsid w:val="00F44A6A"/>
    <w:rsid w:val="00F44C2C"/>
    <w:rsid w:val="00F455D1"/>
    <w:rsid w:val="00F5068D"/>
    <w:rsid w:val="00F50E80"/>
    <w:rsid w:val="00F50E8D"/>
    <w:rsid w:val="00F520B1"/>
    <w:rsid w:val="00F54A15"/>
    <w:rsid w:val="00F56A21"/>
    <w:rsid w:val="00F57692"/>
    <w:rsid w:val="00F60E68"/>
    <w:rsid w:val="00F62B1B"/>
    <w:rsid w:val="00F62DE9"/>
    <w:rsid w:val="00F636EE"/>
    <w:rsid w:val="00F65662"/>
    <w:rsid w:val="00F65FDE"/>
    <w:rsid w:val="00F70489"/>
    <w:rsid w:val="00F7341A"/>
    <w:rsid w:val="00F73B8F"/>
    <w:rsid w:val="00F73C89"/>
    <w:rsid w:val="00F74ECB"/>
    <w:rsid w:val="00F756A3"/>
    <w:rsid w:val="00F756DF"/>
    <w:rsid w:val="00F7698C"/>
    <w:rsid w:val="00F76B06"/>
    <w:rsid w:val="00F77EB6"/>
    <w:rsid w:val="00F80134"/>
    <w:rsid w:val="00F802C6"/>
    <w:rsid w:val="00F8057B"/>
    <w:rsid w:val="00F80F73"/>
    <w:rsid w:val="00F82E3F"/>
    <w:rsid w:val="00F82F86"/>
    <w:rsid w:val="00F83AD1"/>
    <w:rsid w:val="00F846EC"/>
    <w:rsid w:val="00F84D32"/>
    <w:rsid w:val="00F877BA"/>
    <w:rsid w:val="00F9025F"/>
    <w:rsid w:val="00F90711"/>
    <w:rsid w:val="00F90826"/>
    <w:rsid w:val="00F91897"/>
    <w:rsid w:val="00F919ED"/>
    <w:rsid w:val="00F928C9"/>
    <w:rsid w:val="00F9302F"/>
    <w:rsid w:val="00F941FF"/>
    <w:rsid w:val="00F943D3"/>
    <w:rsid w:val="00F94978"/>
    <w:rsid w:val="00F94B4C"/>
    <w:rsid w:val="00F94DBF"/>
    <w:rsid w:val="00F954E2"/>
    <w:rsid w:val="00F95748"/>
    <w:rsid w:val="00F964C7"/>
    <w:rsid w:val="00F97130"/>
    <w:rsid w:val="00FA0826"/>
    <w:rsid w:val="00FA0CFB"/>
    <w:rsid w:val="00FA3C2B"/>
    <w:rsid w:val="00FA4FA5"/>
    <w:rsid w:val="00FA52E8"/>
    <w:rsid w:val="00FA5337"/>
    <w:rsid w:val="00FA6B8B"/>
    <w:rsid w:val="00FA6F80"/>
    <w:rsid w:val="00FA733F"/>
    <w:rsid w:val="00FB011F"/>
    <w:rsid w:val="00FB10BF"/>
    <w:rsid w:val="00FB2349"/>
    <w:rsid w:val="00FB25ED"/>
    <w:rsid w:val="00FB36B4"/>
    <w:rsid w:val="00FB52D0"/>
    <w:rsid w:val="00FB7E82"/>
    <w:rsid w:val="00FC0599"/>
    <w:rsid w:val="00FC0D79"/>
    <w:rsid w:val="00FC2262"/>
    <w:rsid w:val="00FC2D3F"/>
    <w:rsid w:val="00FC33A6"/>
    <w:rsid w:val="00FC3FFC"/>
    <w:rsid w:val="00FC4DAD"/>
    <w:rsid w:val="00FC4EBD"/>
    <w:rsid w:val="00FC507E"/>
    <w:rsid w:val="00FC5247"/>
    <w:rsid w:val="00FC5CC6"/>
    <w:rsid w:val="00FC5E96"/>
    <w:rsid w:val="00FC615E"/>
    <w:rsid w:val="00FC65CE"/>
    <w:rsid w:val="00FD0CB6"/>
    <w:rsid w:val="00FD2916"/>
    <w:rsid w:val="00FD3E98"/>
    <w:rsid w:val="00FD57D5"/>
    <w:rsid w:val="00FD6743"/>
    <w:rsid w:val="00FD6DA3"/>
    <w:rsid w:val="00FD713D"/>
    <w:rsid w:val="00FE04ED"/>
    <w:rsid w:val="00FE0913"/>
    <w:rsid w:val="00FE21BC"/>
    <w:rsid w:val="00FE2AF7"/>
    <w:rsid w:val="00FE39AE"/>
    <w:rsid w:val="00FE4722"/>
    <w:rsid w:val="00FE6917"/>
    <w:rsid w:val="00FE737B"/>
    <w:rsid w:val="00FF0E47"/>
    <w:rsid w:val="00FF1D3C"/>
    <w:rsid w:val="00FF20E0"/>
    <w:rsid w:val="00FF345C"/>
    <w:rsid w:val="00FF4A80"/>
    <w:rsid w:val="00FF636B"/>
    <w:rsid w:val="00FF6A0F"/>
    <w:rsid w:val="00FF6A1D"/>
    <w:rsid w:val="00FF6F92"/>
    <w:rsid w:val="00FF7445"/>
    <w:rsid w:val="00FF7EA6"/>
    <w:rsid w:val="01353987"/>
    <w:rsid w:val="01495987"/>
    <w:rsid w:val="0193AC40"/>
    <w:rsid w:val="020646CB"/>
    <w:rsid w:val="02119D7E"/>
    <w:rsid w:val="02143949"/>
    <w:rsid w:val="022E613B"/>
    <w:rsid w:val="0247ABD0"/>
    <w:rsid w:val="0289ADBB"/>
    <w:rsid w:val="02B76358"/>
    <w:rsid w:val="02C035AF"/>
    <w:rsid w:val="02D4214A"/>
    <w:rsid w:val="02D8CA28"/>
    <w:rsid w:val="0324D449"/>
    <w:rsid w:val="03AE35F8"/>
    <w:rsid w:val="03C28836"/>
    <w:rsid w:val="04577618"/>
    <w:rsid w:val="0472DC24"/>
    <w:rsid w:val="0484C0B1"/>
    <w:rsid w:val="04A0039A"/>
    <w:rsid w:val="04AB0BD2"/>
    <w:rsid w:val="04AB1418"/>
    <w:rsid w:val="04D973F3"/>
    <w:rsid w:val="051E8938"/>
    <w:rsid w:val="053DCA27"/>
    <w:rsid w:val="054F2FEC"/>
    <w:rsid w:val="0552C5C0"/>
    <w:rsid w:val="065129F0"/>
    <w:rsid w:val="06BD7BA3"/>
    <w:rsid w:val="06EC40FE"/>
    <w:rsid w:val="070DB85A"/>
    <w:rsid w:val="0760466E"/>
    <w:rsid w:val="077CC167"/>
    <w:rsid w:val="07C8B769"/>
    <w:rsid w:val="07FCF561"/>
    <w:rsid w:val="081DF295"/>
    <w:rsid w:val="0842B5C8"/>
    <w:rsid w:val="089915DA"/>
    <w:rsid w:val="09703DFA"/>
    <w:rsid w:val="09788431"/>
    <w:rsid w:val="09D4AC55"/>
    <w:rsid w:val="0A788E2C"/>
    <w:rsid w:val="0A8B3975"/>
    <w:rsid w:val="0B5AF335"/>
    <w:rsid w:val="0B754540"/>
    <w:rsid w:val="0BAB2513"/>
    <w:rsid w:val="0BD09D67"/>
    <w:rsid w:val="0C6B840D"/>
    <w:rsid w:val="0CB1B227"/>
    <w:rsid w:val="0D12D7B5"/>
    <w:rsid w:val="0D1E7E78"/>
    <w:rsid w:val="0D45DD71"/>
    <w:rsid w:val="0D64D5F1"/>
    <w:rsid w:val="0D734CF4"/>
    <w:rsid w:val="0DC18D72"/>
    <w:rsid w:val="0DD09023"/>
    <w:rsid w:val="0E363060"/>
    <w:rsid w:val="0EAEA629"/>
    <w:rsid w:val="0EC2C1F9"/>
    <w:rsid w:val="0F18A4FE"/>
    <w:rsid w:val="0F1E17A9"/>
    <w:rsid w:val="0F42A3E0"/>
    <w:rsid w:val="0FCE934E"/>
    <w:rsid w:val="0FEC971E"/>
    <w:rsid w:val="10093A8A"/>
    <w:rsid w:val="102C7821"/>
    <w:rsid w:val="1041609E"/>
    <w:rsid w:val="10656611"/>
    <w:rsid w:val="10678489"/>
    <w:rsid w:val="1096A142"/>
    <w:rsid w:val="109FFE6E"/>
    <w:rsid w:val="10CA73B2"/>
    <w:rsid w:val="10E6C9F9"/>
    <w:rsid w:val="117771A2"/>
    <w:rsid w:val="11899959"/>
    <w:rsid w:val="11EB4DE2"/>
    <w:rsid w:val="1210596D"/>
    <w:rsid w:val="1230B967"/>
    <w:rsid w:val="123AF2B2"/>
    <w:rsid w:val="127DFD97"/>
    <w:rsid w:val="1296EDD9"/>
    <w:rsid w:val="12B305C1"/>
    <w:rsid w:val="12C41B16"/>
    <w:rsid w:val="12DEBD80"/>
    <w:rsid w:val="133F0DC8"/>
    <w:rsid w:val="1380A783"/>
    <w:rsid w:val="1382EC4F"/>
    <w:rsid w:val="1429E16E"/>
    <w:rsid w:val="148F7A3F"/>
    <w:rsid w:val="1494ED5A"/>
    <w:rsid w:val="1543F20F"/>
    <w:rsid w:val="15860158"/>
    <w:rsid w:val="158AA04E"/>
    <w:rsid w:val="158C70B9"/>
    <w:rsid w:val="15A16611"/>
    <w:rsid w:val="15BF075F"/>
    <w:rsid w:val="15BF360B"/>
    <w:rsid w:val="15CA5DEE"/>
    <w:rsid w:val="1634DF84"/>
    <w:rsid w:val="16680F36"/>
    <w:rsid w:val="16A107B2"/>
    <w:rsid w:val="16BDFCFE"/>
    <w:rsid w:val="1712E241"/>
    <w:rsid w:val="173ACAE5"/>
    <w:rsid w:val="178491DA"/>
    <w:rsid w:val="181CE2FB"/>
    <w:rsid w:val="18326B34"/>
    <w:rsid w:val="187963A4"/>
    <w:rsid w:val="18EFDF61"/>
    <w:rsid w:val="19FEDB74"/>
    <w:rsid w:val="1A412F3C"/>
    <w:rsid w:val="1A7C2ECC"/>
    <w:rsid w:val="1AC2BB38"/>
    <w:rsid w:val="1B0E3145"/>
    <w:rsid w:val="1B1A5FF3"/>
    <w:rsid w:val="1B78E87C"/>
    <w:rsid w:val="1B9F5751"/>
    <w:rsid w:val="1BBEBA20"/>
    <w:rsid w:val="1C6A2ACF"/>
    <w:rsid w:val="1CA68058"/>
    <w:rsid w:val="1CC1AF90"/>
    <w:rsid w:val="1D1EB298"/>
    <w:rsid w:val="1D5CA908"/>
    <w:rsid w:val="1D789446"/>
    <w:rsid w:val="1D85E797"/>
    <w:rsid w:val="1D970CAF"/>
    <w:rsid w:val="1DBC8C13"/>
    <w:rsid w:val="1DE720D5"/>
    <w:rsid w:val="1DF7FDF1"/>
    <w:rsid w:val="1EA5C10E"/>
    <w:rsid w:val="1F967AF5"/>
    <w:rsid w:val="1FC0D17B"/>
    <w:rsid w:val="1FF7CC24"/>
    <w:rsid w:val="1FFB4C55"/>
    <w:rsid w:val="202C3FBB"/>
    <w:rsid w:val="2077902A"/>
    <w:rsid w:val="212213E4"/>
    <w:rsid w:val="21225944"/>
    <w:rsid w:val="21295B0C"/>
    <w:rsid w:val="21494BC2"/>
    <w:rsid w:val="21B2C969"/>
    <w:rsid w:val="21C10521"/>
    <w:rsid w:val="21C65BDB"/>
    <w:rsid w:val="236CE0A4"/>
    <w:rsid w:val="23B6602B"/>
    <w:rsid w:val="23DFCDA6"/>
    <w:rsid w:val="23FBE813"/>
    <w:rsid w:val="242AD42B"/>
    <w:rsid w:val="2445A8C8"/>
    <w:rsid w:val="24554A8E"/>
    <w:rsid w:val="2465FB39"/>
    <w:rsid w:val="24A186FB"/>
    <w:rsid w:val="24BEFA59"/>
    <w:rsid w:val="24C1D8CA"/>
    <w:rsid w:val="24DC3B14"/>
    <w:rsid w:val="24E0A6E7"/>
    <w:rsid w:val="2570F8E2"/>
    <w:rsid w:val="2584E291"/>
    <w:rsid w:val="25E86A5A"/>
    <w:rsid w:val="267EA7F1"/>
    <w:rsid w:val="268F5FF8"/>
    <w:rsid w:val="26AA7047"/>
    <w:rsid w:val="26BD7C70"/>
    <w:rsid w:val="26D96693"/>
    <w:rsid w:val="27179AD8"/>
    <w:rsid w:val="2732A706"/>
    <w:rsid w:val="2794E4C0"/>
    <w:rsid w:val="27A620C9"/>
    <w:rsid w:val="27AC2DC0"/>
    <w:rsid w:val="27B60659"/>
    <w:rsid w:val="280297FB"/>
    <w:rsid w:val="2802F1DB"/>
    <w:rsid w:val="282CDD0E"/>
    <w:rsid w:val="28ACC144"/>
    <w:rsid w:val="28AD9DAC"/>
    <w:rsid w:val="290EBA52"/>
    <w:rsid w:val="2932BF57"/>
    <w:rsid w:val="295EB760"/>
    <w:rsid w:val="29641DB9"/>
    <w:rsid w:val="29D8D7C2"/>
    <w:rsid w:val="2A1D1A10"/>
    <w:rsid w:val="2B048030"/>
    <w:rsid w:val="2B22E697"/>
    <w:rsid w:val="2BC95586"/>
    <w:rsid w:val="2C2EA8D7"/>
    <w:rsid w:val="2C396D3C"/>
    <w:rsid w:val="2C6A85A0"/>
    <w:rsid w:val="2C7358C7"/>
    <w:rsid w:val="2CE39439"/>
    <w:rsid w:val="2CED967B"/>
    <w:rsid w:val="2DF7577D"/>
    <w:rsid w:val="2E36C7D5"/>
    <w:rsid w:val="2E955B3E"/>
    <w:rsid w:val="2EC01860"/>
    <w:rsid w:val="2EE9BB97"/>
    <w:rsid w:val="2F3F00DD"/>
    <w:rsid w:val="2FBA4453"/>
    <w:rsid w:val="2FFA747C"/>
    <w:rsid w:val="30157477"/>
    <w:rsid w:val="3086B249"/>
    <w:rsid w:val="317A94EF"/>
    <w:rsid w:val="31B612CB"/>
    <w:rsid w:val="31F2C171"/>
    <w:rsid w:val="3210184A"/>
    <w:rsid w:val="32137D6A"/>
    <w:rsid w:val="3214D702"/>
    <w:rsid w:val="3263DEEE"/>
    <w:rsid w:val="327B5109"/>
    <w:rsid w:val="327FE73B"/>
    <w:rsid w:val="33709C69"/>
    <w:rsid w:val="33D45F1D"/>
    <w:rsid w:val="33E7F518"/>
    <w:rsid w:val="33F15B38"/>
    <w:rsid w:val="34282022"/>
    <w:rsid w:val="3527C4E9"/>
    <w:rsid w:val="3530C8DE"/>
    <w:rsid w:val="3547EA69"/>
    <w:rsid w:val="35FADB6E"/>
    <w:rsid w:val="3629A13F"/>
    <w:rsid w:val="366D04BA"/>
    <w:rsid w:val="367529BF"/>
    <w:rsid w:val="368D1533"/>
    <w:rsid w:val="36B2163E"/>
    <w:rsid w:val="36CF1AEB"/>
    <w:rsid w:val="372AB2BE"/>
    <w:rsid w:val="3736EA24"/>
    <w:rsid w:val="378D4D1B"/>
    <w:rsid w:val="3800722B"/>
    <w:rsid w:val="38095F9C"/>
    <w:rsid w:val="3838EF48"/>
    <w:rsid w:val="38C3C67B"/>
    <w:rsid w:val="3939A2BD"/>
    <w:rsid w:val="3970BEFD"/>
    <w:rsid w:val="39D39200"/>
    <w:rsid w:val="39FED1CC"/>
    <w:rsid w:val="3A444029"/>
    <w:rsid w:val="3A68242A"/>
    <w:rsid w:val="3A795AE8"/>
    <w:rsid w:val="3AB421B9"/>
    <w:rsid w:val="3AC4EC3E"/>
    <w:rsid w:val="3B412F92"/>
    <w:rsid w:val="3B7CB793"/>
    <w:rsid w:val="3BF28AEA"/>
    <w:rsid w:val="3C2A7CE3"/>
    <w:rsid w:val="3C3EF59C"/>
    <w:rsid w:val="3CC04988"/>
    <w:rsid w:val="3CC36D09"/>
    <w:rsid w:val="3D131B2C"/>
    <w:rsid w:val="3D687DFD"/>
    <w:rsid w:val="3D79690B"/>
    <w:rsid w:val="3DB6B80C"/>
    <w:rsid w:val="3E066417"/>
    <w:rsid w:val="3E582E06"/>
    <w:rsid w:val="3EBB5602"/>
    <w:rsid w:val="3ECB1398"/>
    <w:rsid w:val="3F298061"/>
    <w:rsid w:val="400EBC76"/>
    <w:rsid w:val="40937EB5"/>
    <w:rsid w:val="40C96EB1"/>
    <w:rsid w:val="41397EB6"/>
    <w:rsid w:val="41EC582A"/>
    <w:rsid w:val="42321AB9"/>
    <w:rsid w:val="429739F7"/>
    <w:rsid w:val="42A0D540"/>
    <w:rsid w:val="42F452A3"/>
    <w:rsid w:val="4336409C"/>
    <w:rsid w:val="4386221D"/>
    <w:rsid w:val="4418A252"/>
    <w:rsid w:val="442543BC"/>
    <w:rsid w:val="447DDA34"/>
    <w:rsid w:val="44C93D13"/>
    <w:rsid w:val="44EB4244"/>
    <w:rsid w:val="45480F08"/>
    <w:rsid w:val="456E3CAA"/>
    <w:rsid w:val="45990E67"/>
    <w:rsid w:val="45C37442"/>
    <w:rsid w:val="45F17106"/>
    <w:rsid w:val="45FC7902"/>
    <w:rsid w:val="4643D8A4"/>
    <w:rsid w:val="46916D14"/>
    <w:rsid w:val="46C61C98"/>
    <w:rsid w:val="472F3CBB"/>
    <w:rsid w:val="47780D09"/>
    <w:rsid w:val="4779C869"/>
    <w:rsid w:val="478012BC"/>
    <w:rsid w:val="47D2B875"/>
    <w:rsid w:val="48069023"/>
    <w:rsid w:val="4857C8E8"/>
    <w:rsid w:val="489C0DCD"/>
    <w:rsid w:val="48DCCF87"/>
    <w:rsid w:val="49102E8E"/>
    <w:rsid w:val="494F00D8"/>
    <w:rsid w:val="4A2A1144"/>
    <w:rsid w:val="4A60E1E8"/>
    <w:rsid w:val="4A777672"/>
    <w:rsid w:val="4AB6103C"/>
    <w:rsid w:val="4AC146C0"/>
    <w:rsid w:val="4AC70D5A"/>
    <w:rsid w:val="4AE9EE35"/>
    <w:rsid w:val="4B814482"/>
    <w:rsid w:val="4BB76DED"/>
    <w:rsid w:val="4BDE63E3"/>
    <w:rsid w:val="4BE506E8"/>
    <w:rsid w:val="4C2F13FF"/>
    <w:rsid w:val="4C972706"/>
    <w:rsid w:val="4CE92957"/>
    <w:rsid w:val="4D637F3F"/>
    <w:rsid w:val="4D928D1D"/>
    <w:rsid w:val="4D962A42"/>
    <w:rsid w:val="4DBDAF20"/>
    <w:rsid w:val="4DC6C724"/>
    <w:rsid w:val="4EE76547"/>
    <w:rsid w:val="4EFB3C2E"/>
    <w:rsid w:val="4F2FC82E"/>
    <w:rsid w:val="4F3F84C9"/>
    <w:rsid w:val="4F3FB674"/>
    <w:rsid w:val="501854BF"/>
    <w:rsid w:val="50409458"/>
    <w:rsid w:val="50571103"/>
    <w:rsid w:val="506B4C19"/>
    <w:rsid w:val="5074EF90"/>
    <w:rsid w:val="512B8E21"/>
    <w:rsid w:val="5175775A"/>
    <w:rsid w:val="51889F22"/>
    <w:rsid w:val="51ACC2E7"/>
    <w:rsid w:val="5205E646"/>
    <w:rsid w:val="521E5B54"/>
    <w:rsid w:val="52DA16E0"/>
    <w:rsid w:val="52F653A8"/>
    <w:rsid w:val="53654CD2"/>
    <w:rsid w:val="53D31F10"/>
    <w:rsid w:val="53FB13E5"/>
    <w:rsid w:val="54076755"/>
    <w:rsid w:val="5466EA5E"/>
    <w:rsid w:val="54A3523F"/>
    <w:rsid w:val="54C77E01"/>
    <w:rsid w:val="55056C7A"/>
    <w:rsid w:val="558255BA"/>
    <w:rsid w:val="55AF01E7"/>
    <w:rsid w:val="55CA6B89"/>
    <w:rsid w:val="55FA801A"/>
    <w:rsid w:val="562F5C7D"/>
    <w:rsid w:val="563B0C7A"/>
    <w:rsid w:val="564FDF02"/>
    <w:rsid w:val="5659BBCB"/>
    <w:rsid w:val="56964624"/>
    <w:rsid w:val="56A8A741"/>
    <w:rsid w:val="57126DD8"/>
    <w:rsid w:val="57393605"/>
    <w:rsid w:val="573BCEE0"/>
    <w:rsid w:val="57446086"/>
    <w:rsid w:val="5777A8C6"/>
    <w:rsid w:val="577A832D"/>
    <w:rsid w:val="578CBFA4"/>
    <w:rsid w:val="57E617C0"/>
    <w:rsid w:val="57EB9806"/>
    <w:rsid w:val="580241AD"/>
    <w:rsid w:val="581F50A5"/>
    <w:rsid w:val="58730592"/>
    <w:rsid w:val="58AE6D31"/>
    <w:rsid w:val="58B2A168"/>
    <w:rsid w:val="58D33176"/>
    <w:rsid w:val="58F759E3"/>
    <w:rsid w:val="59BD91DB"/>
    <w:rsid w:val="59BFA8EB"/>
    <w:rsid w:val="59FB4F92"/>
    <w:rsid w:val="5A21BB14"/>
    <w:rsid w:val="5A70A980"/>
    <w:rsid w:val="5AAB2C01"/>
    <w:rsid w:val="5B4F11F7"/>
    <w:rsid w:val="5C05E391"/>
    <w:rsid w:val="5C74B532"/>
    <w:rsid w:val="5CDF1201"/>
    <w:rsid w:val="5CFFABCF"/>
    <w:rsid w:val="5D2F7256"/>
    <w:rsid w:val="5D2F8DF6"/>
    <w:rsid w:val="5D3F83C6"/>
    <w:rsid w:val="5D55AF91"/>
    <w:rsid w:val="5D6C22CD"/>
    <w:rsid w:val="5D718C7D"/>
    <w:rsid w:val="5DE8BC3B"/>
    <w:rsid w:val="5E173A70"/>
    <w:rsid w:val="5E44BA0B"/>
    <w:rsid w:val="5E8401B4"/>
    <w:rsid w:val="5E9F5DBA"/>
    <w:rsid w:val="5ECE6430"/>
    <w:rsid w:val="5F236EB5"/>
    <w:rsid w:val="5FD7474E"/>
    <w:rsid w:val="5FE88BAA"/>
    <w:rsid w:val="5FF39739"/>
    <w:rsid w:val="5FF41A7D"/>
    <w:rsid w:val="601156D2"/>
    <w:rsid w:val="60254C72"/>
    <w:rsid w:val="6050E8C4"/>
    <w:rsid w:val="6095AA6B"/>
    <w:rsid w:val="60C95377"/>
    <w:rsid w:val="6142FBC3"/>
    <w:rsid w:val="6162A469"/>
    <w:rsid w:val="61D5D383"/>
    <w:rsid w:val="61E7422B"/>
    <w:rsid w:val="61E8E737"/>
    <w:rsid w:val="621C690A"/>
    <w:rsid w:val="6261A50F"/>
    <w:rsid w:val="62C05D3C"/>
    <w:rsid w:val="62CF51EC"/>
    <w:rsid w:val="6323B2E1"/>
    <w:rsid w:val="635892F8"/>
    <w:rsid w:val="63834068"/>
    <w:rsid w:val="64A26AFA"/>
    <w:rsid w:val="64B3C01E"/>
    <w:rsid w:val="64C16877"/>
    <w:rsid w:val="64F75BB3"/>
    <w:rsid w:val="6562E7BE"/>
    <w:rsid w:val="65D2EA63"/>
    <w:rsid w:val="65D8C73E"/>
    <w:rsid w:val="65DB90E2"/>
    <w:rsid w:val="660BDDA7"/>
    <w:rsid w:val="666C0546"/>
    <w:rsid w:val="667F6008"/>
    <w:rsid w:val="66C9738D"/>
    <w:rsid w:val="66CB812F"/>
    <w:rsid w:val="67371088"/>
    <w:rsid w:val="675EE7B4"/>
    <w:rsid w:val="675FFE26"/>
    <w:rsid w:val="67997D3E"/>
    <w:rsid w:val="679C23E4"/>
    <w:rsid w:val="6884DC61"/>
    <w:rsid w:val="6953AA5B"/>
    <w:rsid w:val="6A24746D"/>
    <w:rsid w:val="6ACB806C"/>
    <w:rsid w:val="6ADB4573"/>
    <w:rsid w:val="6B14C521"/>
    <w:rsid w:val="6B4D28D0"/>
    <w:rsid w:val="6B5A8EBD"/>
    <w:rsid w:val="6BE3D7B8"/>
    <w:rsid w:val="6C0E7F1C"/>
    <w:rsid w:val="6D3FFFF4"/>
    <w:rsid w:val="6DA80BD6"/>
    <w:rsid w:val="6DE59CF7"/>
    <w:rsid w:val="6E2835D9"/>
    <w:rsid w:val="6EA650A2"/>
    <w:rsid w:val="6ED12A7A"/>
    <w:rsid w:val="6F015BF3"/>
    <w:rsid w:val="6F73A22C"/>
    <w:rsid w:val="70299211"/>
    <w:rsid w:val="7041BA09"/>
    <w:rsid w:val="70851827"/>
    <w:rsid w:val="70F95C77"/>
    <w:rsid w:val="70FFC2E2"/>
    <w:rsid w:val="719D9D77"/>
    <w:rsid w:val="71ACF82F"/>
    <w:rsid w:val="71B51B64"/>
    <w:rsid w:val="721E2E26"/>
    <w:rsid w:val="724D9A4B"/>
    <w:rsid w:val="7265FDFD"/>
    <w:rsid w:val="72772150"/>
    <w:rsid w:val="732EFBEF"/>
    <w:rsid w:val="7338BC10"/>
    <w:rsid w:val="737E5593"/>
    <w:rsid w:val="73C43BF7"/>
    <w:rsid w:val="74268655"/>
    <w:rsid w:val="74888253"/>
    <w:rsid w:val="74969369"/>
    <w:rsid w:val="750EC72A"/>
    <w:rsid w:val="752F5626"/>
    <w:rsid w:val="756A84C2"/>
    <w:rsid w:val="75EF591E"/>
    <w:rsid w:val="7614D1E2"/>
    <w:rsid w:val="761DFA59"/>
    <w:rsid w:val="761F48CD"/>
    <w:rsid w:val="763ACF01"/>
    <w:rsid w:val="76AC20A3"/>
    <w:rsid w:val="76BF6C69"/>
    <w:rsid w:val="7705ABE4"/>
    <w:rsid w:val="77F25318"/>
    <w:rsid w:val="781A423A"/>
    <w:rsid w:val="78C9CC2F"/>
    <w:rsid w:val="792C3C41"/>
    <w:rsid w:val="794090FD"/>
    <w:rsid w:val="7952745E"/>
    <w:rsid w:val="79A7D733"/>
    <w:rsid w:val="7A55942B"/>
    <w:rsid w:val="7A6B67EC"/>
    <w:rsid w:val="7AE1FD36"/>
    <w:rsid w:val="7B81D8D7"/>
    <w:rsid w:val="7BC17C2A"/>
    <w:rsid w:val="7BE3A36B"/>
    <w:rsid w:val="7C1694A4"/>
    <w:rsid w:val="7C28AAF6"/>
    <w:rsid w:val="7C4CA41D"/>
    <w:rsid w:val="7CC9CDB7"/>
    <w:rsid w:val="7CD9F92A"/>
    <w:rsid w:val="7D26FEB2"/>
    <w:rsid w:val="7D9D6954"/>
    <w:rsid w:val="7DA9555B"/>
    <w:rsid w:val="7E53627C"/>
    <w:rsid w:val="7EDDECE1"/>
    <w:rsid w:val="7F426DFC"/>
    <w:rsid w:val="7F4F4B8A"/>
    <w:rsid w:val="7F8BB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26512CEA-1357-49EB-8A69-60A893D1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aliases w:val="List Paragraph1,List Paragraph11,L,Recommendation,CV text,Table text,CAB - List Bullet,List Bullet Cab,Bullet point,Bullet text,Bulleted Para,Bullets,Dot pt,F5 List Paragraph,FooterText,List Paragraph111,List Paragraph2,COOP,列出段落,Bullet1"/>
    <w:basedOn w:val="Normal"/>
    <w:link w:val="ListParagraphChar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5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  <w:style w:type="paragraph" w:styleId="FootnoteText">
    <w:name w:val="foot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paragraph" w:styleId="EndnoteText">
    <w:name w:val="endnote text"/>
    <w:basedOn w:val="Normal"/>
    <w:uiPriority w:val="99"/>
    <w:semiHidden/>
    <w:unhideWhenUsed/>
    <w:rsid w:val="6ADB4573"/>
    <w:pPr>
      <w:spacing w:after="0"/>
    </w:pPr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6ADB4573"/>
    <w:rPr>
      <w:vertAlign w:val="superscript"/>
    </w:rPr>
  </w:style>
  <w:style w:type="character" w:customStyle="1" w:styleId="ListParagraphChar">
    <w:name w:val="List Paragraph Char"/>
    <w:aliases w:val="List Paragraph1 Char,List Paragraph11 Char,L Char,Recommendation Char,CV text Char,Table text Char,CAB - List Bullet Char,List Bullet Cab Char,Bullet point Char,Bullet text Char,Bulleted Para Char,Bullets Char,Dot pt Char,COOP Char"/>
    <w:basedOn w:val="DefaultParagraphFont"/>
    <w:link w:val="ListParagraph"/>
    <w:uiPriority w:val="34"/>
    <w:qFormat/>
    <w:locked/>
    <w:rsid w:val="00105DA7"/>
    <w:rPr>
      <w:rFonts w:ascii="Times New Roman" w:hAnsi="Times New Roman" w:cs="Khmer OS"/>
      <w:kern w:val="0"/>
      <w:sz w:val="22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5F2A00"/>
    <w:pPr>
      <w:spacing w:after="200" w:line="240" w:lineRule="auto"/>
    </w:pPr>
    <w:rPr>
      <w:i/>
      <w:iCs/>
      <w:color w:val="44546A" w:themeColor="text2"/>
      <w:sz w:val="18"/>
      <w:szCs w:val="29"/>
    </w:rPr>
  </w:style>
  <w:style w:type="character" w:styleId="Strong">
    <w:name w:val="Strong"/>
    <w:basedOn w:val="DefaultParagraphFont"/>
    <w:uiPriority w:val="22"/>
    <w:qFormat/>
    <w:rsid w:val="00C81E1B"/>
    <w:rPr>
      <w:b/>
      <w:bCs/>
    </w:rPr>
  </w:style>
  <w:style w:type="paragraph" w:customStyle="1" w:styleId="ds-markdown-paragraph">
    <w:name w:val="ds-markdown-paragraph"/>
    <w:basedOn w:val="Normal"/>
    <w:rsid w:val="00AE73A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14:ligatures w14:val="none"/>
    </w:rPr>
  </w:style>
  <w:style w:type="table" w:styleId="GridTable4-Accent5">
    <w:name w:val="Grid Table 4 Accent 5"/>
    <w:basedOn w:val="TableNormal"/>
    <w:uiPriority w:val="49"/>
    <w:rsid w:val="004A5913"/>
    <w:rPr>
      <w:kern w:val="0"/>
      <w:sz w:val="22"/>
      <w:szCs w:val="36"/>
      <w:lang w:val="en-AU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14b02f8aa323ce6d140301e8385ffd0c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1b0bdb13160b048f06e2c37353e93686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9CA657-B344-4121-954A-4E77BD53B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10</TotalTime>
  <Pages>2</Pages>
  <Words>270</Words>
  <Characters>1571</Characters>
  <Application>Microsoft Office Word</Application>
  <DocSecurity>0</DocSecurity>
  <Lines>76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Leanne Devereux</cp:lastModifiedBy>
  <cp:revision>23</cp:revision>
  <cp:lastPrinted>2024-03-15T18:59:00Z</cp:lastPrinted>
  <dcterms:created xsi:type="dcterms:W3CDTF">2025-07-28T07:31:00Z</dcterms:created>
  <dcterms:modified xsi:type="dcterms:W3CDTF">2026-01-08T04:32:00Z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a6b360d0-8847-4ad2-b5d4-fe122f8951ed</vt:lpwstr>
  </property>
  <property fmtid="{D5CDD505-2E9C-101B-9397-08002B2CF9AE}" pid="4" name="ContentTypeId">
    <vt:lpwstr>0x010100C9415B934760CF418CB3C260C73B5674</vt:lpwstr>
  </property>
</Properties>
</file>