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7D6823" w14:textId="77777777" w:rsidR="004A5913" w:rsidRPr="00C4744A" w:rsidRDefault="004A5913" w:rsidP="004A5913">
      <w:pPr>
        <w:spacing w:before="240" w:after="0" w:line="280" w:lineRule="exact"/>
        <w:rPr>
          <w:rFonts w:asciiTheme="minorHAnsi" w:eastAsia="Times New Roman" w:hAnsiTheme="minorHAnsi" w:cstheme="minorHAnsi"/>
          <w:b/>
          <w:bCs/>
        </w:rPr>
      </w:pPr>
      <w:r w:rsidRPr="00C4744A">
        <w:rPr>
          <w:rFonts w:asciiTheme="minorHAnsi" w:eastAsia="Times New Roman" w:hAnsiTheme="minorHAnsi" w:cstheme="minorHAnsi"/>
          <w:b/>
          <w:bCs/>
          <w:sz w:val="28"/>
          <w:szCs w:val="28"/>
        </w:rPr>
        <w:t>Request for Proposals: Response Form</w:t>
      </w:r>
    </w:p>
    <w:p w14:paraId="6D10E4F9" w14:textId="77777777" w:rsidR="004A5913" w:rsidRPr="00C4744A" w:rsidRDefault="004A5913" w:rsidP="004A5913">
      <w:pPr>
        <w:tabs>
          <w:tab w:val="left" w:pos="2552"/>
        </w:tabs>
        <w:spacing w:after="0" w:line="280" w:lineRule="exact"/>
        <w:ind w:left="2880" w:hanging="2880"/>
        <w:rPr>
          <w:rFonts w:asciiTheme="minorHAnsi" w:eastAsia="Times New Roman" w:hAnsiTheme="minorHAnsi" w:cstheme="minorHAnsi"/>
          <w:b/>
          <w:bCs/>
        </w:rPr>
      </w:pPr>
    </w:p>
    <w:p w14:paraId="3C2D11A1" w14:textId="5C2DF162" w:rsidR="004A5913" w:rsidRPr="00C4744A" w:rsidRDefault="004A5913" w:rsidP="004A5913">
      <w:pPr>
        <w:tabs>
          <w:tab w:val="left" w:pos="2977"/>
        </w:tabs>
        <w:spacing w:after="0"/>
        <w:rPr>
          <w:rFonts w:asciiTheme="minorHAnsi" w:eastAsia="Times New Roman" w:hAnsiTheme="minorHAnsi" w:cstheme="minorHAnsi"/>
          <w:b/>
          <w:bCs/>
        </w:rPr>
      </w:pPr>
      <w:r w:rsidRPr="00C4744A">
        <w:rPr>
          <w:rFonts w:asciiTheme="minorHAnsi" w:eastAsia="Times New Roman" w:hAnsiTheme="minorHAnsi" w:cstheme="minorHAnsi"/>
          <w:b/>
          <w:bCs/>
        </w:rPr>
        <w:t xml:space="preserve">Project name: </w:t>
      </w:r>
      <w:r w:rsidR="00523C21">
        <w:rPr>
          <w:rFonts w:asciiTheme="minorHAnsi" w:eastAsia="Times New Roman" w:hAnsiTheme="minorHAnsi" w:cstheme="minorHAnsi"/>
          <w:b/>
          <w:bCs/>
        </w:rPr>
        <w:t xml:space="preserve">RFP25-052- </w:t>
      </w:r>
      <w:r w:rsidR="00C4744A" w:rsidRPr="00C4744A">
        <w:rPr>
          <w:rFonts w:asciiTheme="minorHAnsi" w:eastAsia="Times New Roman" w:hAnsiTheme="minorHAnsi" w:cstheme="minorHAnsi"/>
          <w:b/>
          <w:bCs/>
          <w:szCs w:val="22"/>
          <w:lang w:val="en-AU"/>
          <w14:ligatures w14:val="none"/>
        </w:rPr>
        <w:t>Capacity building in infrastructure bond issuance regulation</w:t>
      </w:r>
    </w:p>
    <w:p w14:paraId="1C45DC27" w14:textId="77777777" w:rsidR="004A5913" w:rsidRPr="00C4744A" w:rsidRDefault="004A5913" w:rsidP="004A5913">
      <w:pPr>
        <w:spacing w:after="0"/>
        <w:jc w:val="both"/>
        <w:rPr>
          <w:rFonts w:asciiTheme="minorHAnsi" w:eastAsia="Times New Roman" w:hAnsiTheme="minorHAnsi" w:cstheme="minorHAnsi"/>
        </w:rPr>
      </w:pPr>
    </w:p>
    <w:p w14:paraId="3F1B7698" w14:textId="77777777" w:rsidR="004A5913" w:rsidRPr="00C4744A" w:rsidRDefault="004A5913" w:rsidP="004A5913">
      <w:pPr>
        <w:spacing w:after="0"/>
        <w:jc w:val="both"/>
        <w:rPr>
          <w:rFonts w:asciiTheme="minorHAnsi" w:eastAsia="Times New Roman" w:hAnsiTheme="minorHAnsi" w:cstheme="minorHAnsi"/>
          <w:color w:val="FF0000"/>
        </w:rPr>
      </w:pPr>
      <w:r w:rsidRPr="00C4744A">
        <w:rPr>
          <w:rFonts w:asciiTheme="minorHAnsi" w:eastAsia="Times New Roman" w:hAnsiTheme="minorHAnsi" w:cstheme="minorHAnsi"/>
          <w:color w:val="FF0000"/>
        </w:rPr>
        <w:t>All potential consulting firms are required to respond to the RFP using the response form below.</w:t>
      </w:r>
    </w:p>
    <w:p w14:paraId="1BA1886D" w14:textId="77777777" w:rsidR="004A5913" w:rsidRPr="00C4744A" w:rsidRDefault="004A5913" w:rsidP="004A5913">
      <w:pPr>
        <w:pStyle w:val="ListParagraph"/>
        <w:keepNext/>
        <w:keepLines/>
        <w:numPr>
          <w:ilvl w:val="0"/>
          <w:numId w:val="14"/>
        </w:numPr>
        <w:spacing w:before="60" w:after="60" w:line="320" w:lineRule="exact"/>
        <w:ind w:hanging="720"/>
        <w:outlineLvl w:val="0"/>
        <w:rPr>
          <w:rFonts w:asciiTheme="minorHAnsi" w:eastAsia="Times New Roman" w:hAnsiTheme="minorHAnsi" w:cstheme="minorHAnsi"/>
          <w:b/>
          <w:color w:val="2E74B5"/>
        </w:rPr>
      </w:pPr>
      <w:proofErr w:type="gramStart"/>
      <w:r w:rsidRPr="00C4744A">
        <w:rPr>
          <w:rFonts w:asciiTheme="minorHAnsi" w:eastAsia="Times New Roman" w:hAnsiTheme="minorHAnsi" w:cstheme="minorHAnsi"/>
          <w:b/>
          <w:color w:val="2E74B5"/>
        </w:rPr>
        <w:t>Applicant’s</w:t>
      </w:r>
      <w:proofErr w:type="gramEnd"/>
      <w:r w:rsidRPr="00C4744A">
        <w:rPr>
          <w:rFonts w:asciiTheme="minorHAnsi" w:eastAsia="Times New Roman" w:hAnsiTheme="minorHAnsi" w:cstheme="minorHAnsi"/>
          <w:b/>
          <w:color w:val="2E74B5"/>
        </w:rPr>
        <w:t xml:space="preserve"> details</w:t>
      </w:r>
    </w:p>
    <w:p w14:paraId="1EFB83F5" w14:textId="77777777" w:rsidR="004A5913" w:rsidRPr="00C4744A" w:rsidRDefault="004A5913" w:rsidP="004A5913">
      <w:pPr>
        <w:spacing w:before="120" w:after="120"/>
        <w:rPr>
          <w:rFonts w:asciiTheme="minorHAnsi" w:eastAsia="Times New Roman" w:hAnsiTheme="minorHAnsi" w:cstheme="minorHAnsi"/>
        </w:rPr>
      </w:pPr>
      <w:r w:rsidRPr="00C4744A">
        <w:rPr>
          <w:rFonts w:asciiTheme="minorHAnsi" w:eastAsia="Times New Roman" w:hAnsiTheme="minorHAnsi" w:cstheme="minorHAnsi"/>
        </w:rPr>
        <w:t>Please provide the following details:</w:t>
      </w:r>
    </w:p>
    <w:tbl>
      <w:tblPr>
        <w:tblW w:w="9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15"/>
        <w:gridCol w:w="3420"/>
      </w:tblGrid>
      <w:tr w:rsidR="004A5913" w:rsidRPr="00C4744A" w14:paraId="37353C12" w14:textId="77777777" w:rsidTr="00523BBD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216FC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C4744A">
              <w:rPr>
                <w:rFonts w:asciiTheme="minorHAnsi" w:eastAsia="Calibri" w:hAnsiTheme="minorHAnsi" w:cstheme="minorHAnsi"/>
              </w:rPr>
              <w:t>Full legal and trade names of company/organisation/ institution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8983E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4A5913" w:rsidRPr="00C4744A" w14:paraId="098CAA07" w14:textId="77777777" w:rsidTr="00523BBD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E4533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C4744A">
              <w:rPr>
                <w:rFonts w:asciiTheme="minorHAnsi" w:eastAsia="Calibri" w:hAnsiTheme="minorHAnsi" w:cstheme="minorHAnsi"/>
              </w:rPr>
              <w:t>Business office address (google map link if available)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17405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4A5913" w:rsidRPr="00C4744A" w14:paraId="4B761AD5" w14:textId="77777777" w:rsidTr="00523BBD">
        <w:trPr>
          <w:trHeight w:val="1294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38995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C4744A">
              <w:rPr>
                <w:rFonts w:asciiTheme="minorHAnsi" w:eastAsia="Calibri" w:hAnsiTheme="minorHAnsi" w:cstheme="minorHAnsi"/>
              </w:rPr>
              <w:t>Certificate of Incorporation registration number with MOC and Certificate of Tax Registration number with General Department of Taxation if registered in Cambodia. If registered outside Cambodia equivalent business registration documents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21E6E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4A5913" w:rsidRPr="00C4744A" w14:paraId="6901B562" w14:textId="77777777" w:rsidTr="00523BBD">
        <w:trPr>
          <w:trHeight w:val="160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0320D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C4744A">
              <w:rPr>
                <w:rFonts w:asciiTheme="minorHAnsi" w:eastAsia="Calibri" w:hAnsiTheme="minorHAnsi" w:cstheme="minorHAnsi"/>
              </w:rPr>
              <w:t>VAT (TIN) Number or Tax File number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CD9F0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4A5913" w:rsidRPr="00C4744A" w14:paraId="7CCC2B4D" w14:textId="77777777" w:rsidTr="00523BBD">
        <w:trPr>
          <w:trHeight w:val="196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871B5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C4744A">
              <w:rPr>
                <w:rFonts w:asciiTheme="minorHAnsi" w:eastAsia="Calibri" w:hAnsiTheme="minorHAnsi" w:cstheme="minorHAnsi"/>
              </w:rPr>
              <w:t>Postal and email address; and website (if applicable)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EDEF5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4A5913" w:rsidRPr="00C4744A" w14:paraId="113AF7BD" w14:textId="77777777" w:rsidTr="00523BBD">
        <w:trPr>
          <w:trHeight w:val="223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62D85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C4744A">
              <w:rPr>
                <w:rFonts w:asciiTheme="minorHAnsi" w:eastAsia="Calibri" w:hAnsiTheme="minorHAnsi" w:cstheme="minorHAnsi"/>
              </w:rPr>
              <w:t>Contact details of the Respondent’s contract person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D2D97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4A5913" w:rsidRPr="00C4744A" w14:paraId="27CF1F9C" w14:textId="77777777" w:rsidTr="00523BBD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EC722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C4744A">
              <w:rPr>
                <w:rFonts w:asciiTheme="minorHAnsi" w:eastAsia="Calibri" w:hAnsiTheme="minorHAnsi" w:cstheme="minorHAnsi"/>
              </w:rPr>
              <w:t>Full name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A230A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4A5913" w:rsidRPr="00C4744A" w14:paraId="3C095EEC" w14:textId="77777777" w:rsidTr="00523BBD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C6981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C4744A">
              <w:rPr>
                <w:rFonts w:asciiTheme="minorHAnsi" w:eastAsia="Calibri" w:hAnsiTheme="minorHAnsi" w:cstheme="minorHAnsi"/>
              </w:rPr>
              <w:t>Position title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85ECB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4A5913" w:rsidRPr="00C4744A" w14:paraId="65AA9343" w14:textId="77777777" w:rsidTr="00523BBD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B6105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C4744A">
              <w:rPr>
                <w:rFonts w:asciiTheme="minorHAnsi" w:eastAsia="Calibri" w:hAnsiTheme="minorHAnsi" w:cstheme="minorHAnsi"/>
              </w:rPr>
              <w:t>Email address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5DC20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4A5913" w:rsidRPr="00C4744A" w14:paraId="5C638FCA" w14:textId="77777777" w:rsidTr="00523BBD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050CC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C4744A">
              <w:rPr>
                <w:rFonts w:asciiTheme="minorHAnsi" w:eastAsia="Calibri" w:hAnsiTheme="minorHAnsi" w:cstheme="minorHAnsi"/>
              </w:rPr>
              <w:t>Phone number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88BAF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</w:tbl>
    <w:p w14:paraId="729022B4" w14:textId="77777777" w:rsidR="004A5913" w:rsidRPr="00C4744A" w:rsidRDefault="004A5913" w:rsidP="004A5913">
      <w:pPr>
        <w:spacing w:after="0"/>
        <w:rPr>
          <w:rFonts w:asciiTheme="minorHAnsi" w:eastAsia="Times New Roman" w:hAnsiTheme="minorHAnsi" w:cstheme="minorHAnsi"/>
          <w:b/>
          <w:bCs/>
          <w:sz w:val="4"/>
          <w:szCs w:val="4"/>
        </w:rPr>
      </w:pPr>
    </w:p>
    <w:p w14:paraId="1E9049EE" w14:textId="77777777" w:rsidR="004A5913" w:rsidRPr="00C4744A" w:rsidRDefault="004A5913" w:rsidP="004A5913">
      <w:pPr>
        <w:pStyle w:val="ListParagraph"/>
        <w:keepNext/>
        <w:keepLines/>
        <w:numPr>
          <w:ilvl w:val="0"/>
          <w:numId w:val="14"/>
        </w:numPr>
        <w:spacing w:before="60" w:after="60" w:line="320" w:lineRule="exact"/>
        <w:ind w:hanging="720"/>
        <w:outlineLvl w:val="0"/>
        <w:rPr>
          <w:rFonts w:asciiTheme="minorHAnsi" w:eastAsia="Times New Roman" w:hAnsiTheme="minorHAnsi" w:cstheme="minorHAnsi"/>
          <w:b/>
          <w:color w:val="2E74B5"/>
        </w:rPr>
      </w:pPr>
      <w:r w:rsidRPr="00C4744A">
        <w:rPr>
          <w:rFonts w:asciiTheme="minorHAnsi" w:eastAsia="Times New Roman" w:hAnsiTheme="minorHAnsi" w:cstheme="minorHAnsi"/>
          <w:b/>
          <w:color w:val="2E74B5"/>
        </w:rPr>
        <w:t>Technical Response</w:t>
      </w:r>
    </w:p>
    <w:p w14:paraId="2070F0BA" w14:textId="77777777" w:rsidR="004A5913" w:rsidRPr="00C4744A" w:rsidRDefault="004A5913" w:rsidP="004A5913">
      <w:pPr>
        <w:spacing w:before="120" w:after="120"/>
        <w:rPr>
          <w:rFonts w:asciiTheme="minorHAnsi" w:eastAsia="Times New Roman" w:hAnsiTheme="minorHAnsi" w:cstheme="minorHAnsi"/>
          <w:b/>
        </w:rPr>
      </w:pPr>
      <w:r w:rsidRPr="00C4744A">
        <w:rPr>
          <w:rFonts w:asciiTheme="minorHAnsi" w:eastAsia="Times New Roman" w:hAnsiTheme="minorHAnsi" w:cstheme="minorHAnsi"/>
          <w:b/>
        </w:rPr>
        <w:t>B1</w:t>
      </w:r>
      <w:r w:rsidRPr="00C4744A">
        <w:rPr>
          <w:rFonts w:asciiTheme="minorHAnsi" w:eastAsia="Times New Roman" w:hAnsiTheme="minorHAnsi" w:cstheme="minorHAnsi"/>
          <w:b/>
        </w:rPr>
        <w:tab/>
        <w:t xml:space="preserve">Organisational capacity  </w:t>
      </w:r>
    </w:p>
    <w:p w14:paraId="27CFCB11" w14:textId="77777777" w:rsidR="004A5913" w:rsidRPr="00C4744A" w:rsidRDefault="004A5913" w:rsidP="004A5913">
      <w:pPr>
        <w:spacing w:after="0"/>
        <w:ind w:left="720" w:hanging="720"/>
        <w:rPr>
          <w:rFonts w:asciiTheme="minorHAnsi" w:eastAsia="Times New Roman" w:hAnsiTheme="minorHAnsi" w:cstheme="minorHAnsi"/>
        </w:rPr>
      </w:pPr>
      <w:r w:rsidRPr="00C4744A">
        <w:rPr>
          <w:rFonts w:asciiTheme="minorHAnsi" w:eastAsia="Times New Roman" w:hAnsiTheme="minorHAnsi" w:cstheme="minorHAnsi"/>
        </w:rPr>
        <w:t>B1.1</w:t>
      </w:r>
      <w:r w:rsidRPr="00C4744A">
        <w:rPr>
          <w:rFonts w:asciiTheme="minorHAnsi" w:eastAsia="Times New Roman" w:hAnsiTheme="minorHAnsi" w:cstheme="minorHAnsi"/>
        </w:rPr>
        <w:tab/>
        <w:t xml:space="preserve">Provide comments about the ability, resources and capacity of your organisation(s) to carry out the project. </w:t>
      </w:r>
    </w:p>
    <w:p w14:paraId="69AE0731" w14:textId="77777777" w:rsidR="004A5913" w:rsidRPr="00C4744A" w:rsidRDefault="004A5913" w:rsidP="004A5913">
      <w:pPr>
        <w:spacing w:after="0"/>
        <w:ind w:left="720" w:hanging="720"/>
        <w:rPr>
          <w:rFonts w:asciiTheme="minorHAnsi" w:eastAsia="Times New Roman" w:hAnsiTheme="minorHAnsi" w:cstheme="minorHAnsi"/>
        </w:rPr>
      </w:pPr>
      <w:r w:rsidRPr="00C4744A">
        <w:rPr>
          <w:rFonts w:asciiTheme="minorHAnsi" w:eastAsia="Times New Roman" w:hAnsiTheme="minorHAnsi" w:cstheme="minorHAnsi"/>
        </w:rPr>
        <w:t>B1.2.</w:t>
      </w:r>
      <w:r w:rsidRPr="00C4744A">
        <w:rPr>
          <w:rFonts w:asciiTheme="minorHAnsi" w:eastAsia="Times New Roman" w:hAnsiTheme="minorHAnsi" w:cstheme="minorHAnsi"/>
        </w:rPr>
        <w:tab/>
        <w:t>Provide examples of other similar projects/ assignments that you or your company has undertaken.</w:t>
      </w:r>
    </w:p>
    <w:p w14:paraId="5456CF99" w14:textId="77777777" w:rsidR="004A5913" w:rsidRPr="00C4744A" w:rsidRDefault="004A5913" w:rsidP="004A5913">
      <w:pPr>
        <w:spacing w:before="200" w:after="200" w:line="264" w:lineRule="auto"/>
        <w:rPr>
          <w:rFonts w:asciiTheme="minorHAnsi" w:eastAsia="Times New Roman" w:hAnsiTheme="minorHAnsi" w:cstheme="minorHAnsi"/>
          <w:b/>
        </w:rPr>
      </w:pPr>
      <w:r w:rsidRPr="00C4744A">
        <w:rPr>
          <w:rFonts w:asciiTheme="minorHAnsi" w:eastAsia="Times New Roman" w:hAnsiTheme="minorHAnsi" w:cstheme="minorHAnsi"/>
          <w:b/>
        </w:rPr>
        <w:t>B2.</w:t>
      </w:r>
      <w:r w:rsidRPr="00C4744A">
        <w:rPr>
          <w:rFonts w:asciiTheme="minorHAnsi" w:eastAsia="Times New Roman" w:hAnsiTheme="minorHAnsi" w:cstheme="minorHAnsi"/>
          <w:b/>
        </w:rPr>
        <w:tab/>
        <w:t>Team capacity</w:t>
      </w:r>
    </w:p>
    <w:p w14:paraId="2166F088" w14:textId="77777777" w:rsidR="004A5913" w:rsidRPr="00C4744A" w:rsidRDefault="004A5913" w:rsidP="004A5913">
      <w:pPr>
        <w:spacing w:after="0"/>
        <w:ind w:left="709" w:hanging="709"/>
        <w:rPr>
          <w:rFonts w:asciiTheme="minorHAnsi" w:eastAsia="Times New Roman" w:hAnsiTheme="minorHAnsi" w:cstheme="minorHAnsi"/>
        </w:rPr>
      </w:pPr>
      <w:r w:rsidRPr="00C4744A">
        <w:rPr>
          <w:rFonts w:asciiTheme="minorHAnsi" w:eastAsia="Times New Roman" w:hAnsiTheme="minorHAnsi" w:cstheme="minorHAnsi"/>
        </w:rPr>
        <w:t>B2.1</w:t>
      </w:r>
      <w:r w:rsidRPr="00C4744A">
        <w:rPr>
          <w:rFonts w:asciiTheme="minorHAnsi" w:eastAsia="Times New Roman" w:hAnsiTheme="minorHAnsi" w:cstheme="minorHAnsi"/>
        </w:rPr>
        <w:tab/>
        <w:t xml:space="preserve">Provide names, position, gender qualifications and experience of relevant team members who will undertake this project using the table format below. </w:t>
      </w:r>
    </w:p>
    <w:tbl>
      <w:tblPr>
        <w:tblStyle w:val="GridTable4-Accent5"/>
        <w:tblW w:w="9471" w:type="dxa"/>
        <w:tblLook w:val="04A0" w:firstRow="1" w:lastRow="0" w:firstColumn="1" w:lastColumn="0" w:noHBand="0" w:noVBand="1"/>
      </w:tblPr>
      <w:tblGrid>
        <w:gridCol w:w="912"/>
        <w:gridCol w:w="1149"/>
        <w:gridCol w:w="1674"/>
        <w:gridCol w:w="1330"/>
        <w:gridCol w:w="2086"/>
        <w:gridCol w:w="2320"/>
      </w:tblGrid>
      <w:tr w:rsidR="004A5913" w:rsidRPr="00C4744A" w14:paraId="2C94E26B" w14:textId="77777777" w:rsidTr="00D31F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shd w:val="clear" w:color="auto" w:fill="0070C0"/>
          </w:tcPr>
          <w:p w14:paraId="052663FB" w14:textId="77777777" w:rsidR="004A5913" w:rsidRPr="00D31F7D" w:rsidRDefault="004A5913" w:rsidP="00523BBD">
            <w:pPr>
              <w:rPr>
                <w:rFonts w:asciiTheme="minorHAnsi" w:eastAsia="Times New Roman" w:hAnsiTheme="minorHAnsi" w:cstheme="minorHAnsi"/>
              </w:rPr>
            </w:pPr>
            <w:r w:rsidRPr="00D31F7D">
              <w:rPr>
                <w:rFonts w:asciiTheme="minorHAnsi" w:eastAsia="Times New Roman" w:hAnsiTheme="minorHAnsi" w:cstheme="minorHAnsi"/>
              </w:rPr>
              <w:t>N</w:t>
            </w:r>
          </w:p>
        </w:tc>
        <w:tc>
          <w:tcPr>
            <w:tcW w:w="1220" w:type="dxa"/>
            <w:shd w:val="clear" w:color="auto" w:fill="0070C0"/>
          </w:tcPr>
          <w:p w14:paraId="2CD64E1B" w14:textId="77777777" w:rsidR="004A5913" w:rsidRPr="00D31F7D" w:rsidRDefault="004A5913" w:rsidP="00523B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  <w:r w:rsidRPr="00D31F7D">
              <w:rPr>
                <w:rFonts w:asciiTheme="minorHAnsi" w:eastAsia="Times New Roman" w:hAnsiTheme="minorHAnsi" w:cstheme="minorHAnsi"/>
              </w:rPr>
              <w:t>NAME</w:t>
            </w:r>
          </w:p>
        </w:tc>
        <w:tc>
          <w:tcPr>
            <w:tcW w:w="1233" w:type="dxa"/>
            <w:shd w:val="clear" w:color="auto" w:fill="0070C0"/>
          </w:tcPr>
          <w:p w14:paraId="347F24F2" w14:textId="77777777" w:rsidR="004A5913" w:rsidRPr="00D31F7D" w:rsidRDefault="004A5913" w:rsidP="00523B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  <w:r w:rsidRPr="00D31F7D">
              <w:rPr>
                <w:rFonts w:asciiTheme="minorHAnsi" w:eastAsia="Times New Roman" w:hAnsiTheme="minorHAnsi" w:cstheme="minorHAnsi"/>
              </w:rPr>
              <w:t>POSITION/ROLE</w:t>
            </w:r>
          </w:p>
        </w:tc>
        <w:tc>
          <w:tcPr>
            <w:tcW w:w="1400" w:type="dxa"/>
            <w:shd w:val="clear" w:color="auto" w:fill="0070C0"/>
          </w:tcPr>
          <w:p w14:paraId="0CB9282A" w14:textId="77777777" w:rsidR="004A5913" w:rsidRPr="00D31F7D" w:rsidRDefault="004A5913" w:rsidP="00523B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  <w:r w:rsidRPr="00D31F7D">
              <w:rPr>
                <w:rFonts w:asciiTheme="minorHAnsi" w:eastAsia="Times New Roman" w:hAnsiTheme="minorHAnsi" w:cstheme="minorHAnsi"/>
              </w:rPr>
              <w:t>GENDER</w:t>
            </w:r>
          </w:p>
        </w:tc>
        <w:tc>
          <w:tcPr>
            <w:tcW w:w="2149" w:type="dxa"/>
            <w:shd w:val="clear" w:color="auto" w:fill="0070C0"/>
          </w:tcPr>
          <w:p w14:paraId="36469B57" w14:textId="27165531" w:rsidR="004A5913" w:rsidRPr="00D31F7D" w:rsidRDefault="004A5913" w:rsidP="00523B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  <w:r w:rsidRPr="00D31F7D">
              <w:rPr>
                <w:rFonts w:asciiTheme="minorHAnsi" w:eastAsia="Times New Roman" w:hAnsiTheme="minorHAnsi" w:cstheme="minorHAnsi"/>
              </w:rPr>
              <w:t>QUALIFICATIONS</w:t>
            </w:r>
            <w:r w:rsidR="007F176A" w:rsidRPr="00D31F7D">
              <w:rPr>
                <w:rFonts w:asciiTheme="minorHAnsi" w:eastAsia="Times New Roman" w:hAnsiTheme="minorHAnsi" w:cstheme="minorHAnsi"/>
              </w:rPr>
              <w:t xml:space="preserve"> </w:t>
            </w:r>
            <w:r w:rsidR="007F176A" w:rsidRPr="00D31F7D">
              <w:rPr>
                <w:rFonts w:ascii="Calibri" w:eastAsia="Times New Roman" w:hAnsi="Calibri" w:cs="Calibri"/>
                <w:lang w:val="en-US"/>
              </w:rPr>
              <w:t>&amp; EXPERIENCE</w:t>
            </w:r>
          </w:p>
        </w:tc>
        <w:tc>
          <w:tcPr>
            <w:tcW w:w="2447" w:type="dxa"/>
            <w:shd w:val="clear" w:color="auto" w:fill="0070C0"/>
          </w:tcPr>
          <w:p w14:paraId="4DC22867" w14:textId="4230709B" w:rsidR="004A5913" w:rsidRPr="00D31F7D" w:rsidRDefault="00D31F7D" w:rsidP="00523B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  <w:r w:rsidRPr="006053FB">
              <w:rPr>
                <w:rFonts w:asciiTheme="minorHAnsi" w:eastAsia="Times New Roman" w:hAnsiTheme="minorHAnsi" w:cstheme="minorHAnsi"/>
              </w:rPr>
              <w:t>ROLE &amp; RESPONSIBILITY FOR THIS ASSIGNMENT</w:t>
            </w:r>
          </w:p>
        </w:tc>
      </w:tr>
      <w:tr w:rsidR="004A5913" w:rsidRPr="00C4744A" w14:paraId="46BE6536" w14:textId="77777777" w:rsidTr="00523B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</w:tcPr>
          <w:p w14:paraId="66BEE508" w14:textId="77777777" w:rsidR="004A5913" w:rsidRPr="00C4744A" w:rsidRDefault="004A5913" w:rsidP="00523BBD">
            <w:pPr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  <w:r w:rsidRPr="00C4744A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1220" w:type="dxa"/>
          </w:tcPr>
          <w:p w14:paraId="44654CA8" w14:textId="77777777" w:rsidR="004A5913" w:rsidRPr="00C4744A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233" w:type="dxa"/>
          </w:tcPr>
          <w:p w14:paraId="7D3AA052" w14:textId="77777777" w:rsidR="004A5913" w:rsidRPr="00C4744A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400" w:type="dxa"/>
          </w:tcPr>
          <w:p w14:paraId="4D255B15" w14:textId="77777777" w:rsidR="004A5913" w:rsidRPr="00C4744A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149" w:type="dxa"/>
          </w:tcPr>
          <w:p w14:paraId="2D2400AF" w14:textId="77777777" w:rsidR="004A5913" w:rsidRPr="00C4744A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447" w:type="dxa"/>
          </w:tcPr>
          <w:p w14:paraId="593AFB0F" w14:textId="77777777" w:rsidR="004A5913" w:rsidRPr="00C4744A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  <w:tr w:rsidR="004A5913" w:rsidRPr="00C4744A" w14:paraId="0C7DADCC" w14:textId="77777777" w:rsidTr="00523BBD">
        <w:trPr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</w:tcPr>
          <w:p w14:paraId="113D9EA3" w14:textId="77777777" w:rsidR="004A5913" w:rsidRPr="00C4744A" w:rsidRDefault="004A5913" w:rsidP="00523BBD">
            <w:pPr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  <w:r w:rsidRPr="00C4744A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  <w:lastRenderedPageBreak/>
              <w:t>2</w:t>
            </w:r>
          </w:p>
        </w:tc>
        <w:tc>
          <w:tcPr>
            <w:tcW w:w="1220" w:type="dxa"/>
          </w:tcPr>
          <w:p w14:paraId="03FB9AC6" w14:textId="77777777" w:rsidR="004A5913" w:rsidRPr="00C4744A" w:rsidRDefault="004A5913" w:rsidP="00523B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233" w:type="dxa"/>
          </w:tcPr>
          <w:p w14:paraId="666D6350" w14:textId="77777777" w:rsidR="004A5913" w:rsidRPr="00C4744A" w:rsidRDefault="004A5913" w:rsidP="00523B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400" w:type="dxa"/>
          </w:tcPr>
          <w:p w14:paraId="0D87D58C" w14:textId="77777777" w:rsidR="004A5913" w:rsidRPr="00C4744A" w:rsidRDefault="004A5913" w:rsidP="00523B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149" w:type="dxa"/>
          </w:tcPr>
          <w:p w14:paraId="2F181B66" w14:textId="77777777" w:rsidR="004A5913" w:rsidRPr="00C4744A" w:rsidRDefault="004A5913" w:rsidP="00523B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447" w:type="dxa"/>
          </w:tcPr>
          <w:p w14:paraId="4ADFF318" w14:textId="77777777" w:rsidR="004A5913" w:rsidRPr="00C4744A" w:rsidRDefault="004A5913" w:rsidP="00523B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  <w:tr w:rsidR="004A5913" w:rsidRPr="00C4744A" w14:paraId="2EF34DFE" w14:textId="77777777" w:rsidTr="00523B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</w:tcPr>
          <w:p w14:paraId="4C8128ED" w14:textId="77777777" w:rsidR="004A5913" w:rsidRPr="00C4744A" w:rsidRDefault="004A5913" w:rsidP="00523BBD">
            <w:pPr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  <w:r w:rsidRPr="00C4744A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220" w:type="dxa"/>
          </w:tcPr>
          <w:p w14:paraId="120BE052" w14:textId="77777777" w:rsidR="004A5913" w:rsidRPr="00C4744A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233" w:type="dxa"/>
          </w:tcPr>
          <w:p w14:paraId="6CA9638E" w14:textId="77777777" w:rsidR="004A5913" w:rsidRPr="00C4744A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400" w:type="dxa"/>
          </w:tcPr>
          <w:p w14:paraId="395D4083" w14:textId="77777777" w:rsidR="004A5913" w:rsidRPr="00C4744A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149" w:type="dxa"/>
          </w:tcPr>
          <w:p w14:paraId="4980BA3B" w14:textId="77777777" w:rsidR="004A5913" w:rsidRPr="00C4744A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447" w:type="dxa"/>
          </w:tcPr>
          <w:p w14:paraId="6A753EB3" w14:textId="77777777" w:rsidR="004A5913" w:rsidRPr="00C4744A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</w:tbl>
    <w:p w14:paraId="4703D181" w14:textId="575CB995" w:rsidR="004A5913" w:rsidRPr="00C4744A" w:rsidRDefault="004A5913" w:rsidP="004A5913">
      <w:pPr>
        <w:spacing w:after="0"/>
        <w:rPr>
          <w:rFonts w:asciiTheme="minorHAnsi" w:eastAsia="Times New Roman" w:hAnsiTheme="minorHAnsi" w:cstheme="minorHAnsi"/>
          <w:i/>
          <w:iCs/>
        </w:rPr>
      </w:pPr>
      <w:r w:rsidRPr="00C4744A">
        <w:rPr>
          <w:rFonts w:asciiTheme="minorHAnsi" w:eastAsia="Times New Roman" w:hAnsiTheme="minorHAnsi" w:cstheme="minorHAnsi"/>
          <w:i/>
          <w:iCs/>
        </w:rPr>
        <w:t xml:space="preserve">You may illustrate the team members as per each </w:t>
      </w:r>
      <w:proofErr w:type="gramStart"/>
      <w:r w:rsidRPr="00C4744A">
        <w:rPr>
          <w:rFonts w:asciiTheme="minorHAnsi" w:eastAsia="Times New Roman" w:hAnsiTheme="minorHAnsi" w:cstheme="minorHAnsi"/>
          <w:i/>
          <w:iCs/>
        </w:rPr>
        <w:t>tasks</w:t>
      </w:r>
      <w:proofErr w:type="gramEnd"/>
      <w:r w:rsidRPr="00C4744A">
        <w:rPr>
          <w:rFonts w:asciiTheme="minorHAnsi" w:eastAsia="Times New Roman" w:hAnsiTheme="minorHAnsi" w:cstheme="minorHAnsi"/>
          <w:i/>
          <w:iCs/>
        </w:rPr>
        <w:t xml:space="preserve"> that corresponds to Section </w:t>
      </w:r>
      <w:r w:rsidR="004472FF">
        <w:rPr>
          <w:rFonts w:asciiTheme="minorHAnsi" w:eastAsia="Times New Roman" w:hAnsiTheme="minorHAnsi" w:cstheme="minorHAnsi"/>
          <w:i/>
          <w:iCs/>
        </w:rPr>
        <w:t>2</w:t>
      </w:r>
      <w:r w:rsidRPr="00C4744A">
        <w:rPr>
          <w:rFonts w:asciiTheme="minorHAnsi" w:eastAsia="Times New Roman" w:hAnsiTheme="minorHAnsi" w:cstheme="minorHAnsi"/>
          <w:i/>
          <w:iCs/>
        </w:rPr>
        <w:t xml:space="preserve"> of the RFP. </w:t>
      </w:r>
    </w:p>
    <w:p w14:paraId="78891F98" w14:textId="77777777" w:rsidR="004A5913" w:rsidRPr="00C4744A" w:rsidRDefault="004A5913" w:rsidP="004A5913">
      <w:pPr>
        <w:spacing w:after="0"/>
        <w:rPr>
          <w:rFonts w:asciiTheme="minorHAnsi" w:eastAsia="Times New Roman" w:hAnsiTheme="minorHAnsi" w:cstheme="minorHAnsi"/>
          <w:i/>
          <w:iCs/>
        </w:rPr>
      </w:pPr>
    </w:p>
    <w:p w14:paraId="3F8E1356" w14:textId="77777777" w:rsidR="004A5913" w:rsidRPr="00C4744A" w:rsidRDefault="004A5913" w:rsidP="004A5913">
      <w:pPr>
        <w:spacing w:after="0"/>
        <w:ind w:left="720" w:hanging="720"/>
        <w:rPr>
          <w:rFonts w:asciiTheme="minorHAnsi" w:eastAsia="Times New Roman" w:hAnsiTheme="minorHAnsi" w:cstheme="minorHAnsi"/>
        </w:rPr>
      </w:pPr>
      <w:r w:rsidRPr="00C4744A">
        <w:rPr>
          <w:rFonts w:asciiTheme="minorHAnsi" w:eastAsia="Times New Roman" w:hAnsiTheme="minorHAnsi" w:cstheme="minorHAnsi"/>
        </w:rPr>
        <w:t>B2.2.</w:t>
      </w:r>
      <w:r w:rsidRPr="00C4744A">
        <w:rPr>
          <w:rFonts w:asciiTheme="minorHAnsi" w:eastAsia="Times New Roman" w:hAnsiTheme="minorHAnsi" w:cstheme="minorHAnsi"/>
        </w:rPr>
        <w:tab/>
        <w:t xml:space="preserve">Attach CV/resumes with referees of key personnel who will carry out the work. </w:t>
      </w:r>
    </w:p>
    <w:p w14:paraId="4888B3AB" w14:textId="77777777" w:rsidR="004A5913" w:rsidRPr="00C4744A" w:rsidRDefault="004A5913" w:rsidP="004A5913">
      <w:pPr>
        <w:spacing w:before="120" w:after="120"/>
        <w:ind w:left="720" w:hanging="720"/>
        <w:rPr>
          <w:rFonts w:asciiTheme="minorHAnsi" w:eastAsia="Times New Roman" w:hAnsiTheme="minorHAnsi" w:cstheme="minorHAnsi"/>
          <w:b/>
          <w:bCs/>
          <w:color w:val="4472C4" w:themeColor="accent1"/>
        </w:rPr>
      </w:pPr>
      <w:r w:rsidRPr="00C4744A">
        <w:rPr>
          <w:rFonts w:asciiTheme="minorHAnsi" w:eastAsia="Times New Roman" w:hAnsiTheme="minorHAnsi" w:cstheme="minorHAnsi"/>
          <w:b/>
          <w:bCs/>
          <w:color w:val="4472C4" w:themeColor="accent1"/>
        </w:rPr>
        <w:t>B.3</w:t>
      </w:r>
      <w:r w:rsidRPr="00C4744A">
        <w:rPr>
          <w:rFonts w:asciiTheme="minorHAnsi" w:hAnsiTheme="minorHAnsi" w:cstheme="minorHAnsi"/>
          <w:color w:val="4472C4" w:themeColor="accent1"/>
          <w:sz w:val="20"/>
        </w:rPr>
        <w:tab/>
      </w:r>
      <w:r w:rsidRPr="00C4744A">
        <w:rPr>
          <w:rFonts w:asciiTheme="minorHAnsi" w:eastAsia="Times New Roman" w:hAnsiTheme="minorHAnsi" w:cstheme="minorHAnsi"/>
          <w:b/>
          <w:bCs/>
          <w:color w:val="4472C4" w:themeColor="accent1"/>
        </w:rPr>
        <w:t xml:space="preserve">Methodology </w:t>
      </w:r>
    </w:p>
    <w:p w14:paraId="3F617067" w14:textId="77777777" w:rsidR="004A5913" w:rsidRPr="00C4744A" w:rsidRDefault="004A5913" w:rsidP="004A5913">
      <w:pPr>
        <w:spacing w:after="0"/>
        <w:ind w:left="720" w:hanging="720"/>
        <w:rPr>
          <w:rFonts w:asciiTheme="minorHAnsi" w:eastAsia="Times New Roman" w:hAnsiTheme="minorHAnsi" w:cstheme="minorHAnsi"/>
        </w:rPr>
      </w:pPr>
      <w:r w:rsidRPr="00C4744A">
        <w:rPr>
          <w:rFonts w:asciiTheme="minorHAnsi" w:hAnsiTheme="minorHAnsi" w:cstheme="minorHAnsi"/>
          <w:sz w:val="20"/>
        </w:rPr>
        <w:tab/>
      </w:r>
      <w:r w:rsidRPr="00C4744A">
        <w:rPr>
          <w:rFonts w:asciiTheme="minorHAnsi" w:eastAsia="Times New Roman" w:hAnsiTheme="minorHAnsi" w:cstheme="minorHAnsi"/>
        </w:rPr>
        <w:t>Explain your proposed workflow, methodology, and expected timeline to complete key tasks and activities and produce deliverables.</w:t>
      </w:r>
    </w:p>
    <w:p w14:paraId="1821EB9F" w14:textId="77777777" w:rsidR="004A5913" w:rsidRPr="00C4744A" w:rsidRDefault="004A5913" w:rsidP="004A5913">
      <w:pPr>
        <w:spacing w:after="0"/>
        <w:ind w:left="720"/>
        <w:rPr>
          <w:rFonts w:asciiTheme="minorHAnsi" w:eastAsia="Times New Roman" w:hAnsiTheme="minorHAnsi" w:cstheme="minorHAnsi"/>
        </w:rPr>
      </w:pPr>
    </w:p>
    <w:p w14:paraId="6859022F" w14:textId="1B4869B7" w:rsidR="004A5913" w:rsidRPr="00C4744A" w:rsidRDefault="004A5913" w:rsidP="004A5913">
      <w:pPr>
        <w:spacing w:after="0"/>
        <w:ind w:left="720"/>
        <w:rPr>
          <w:rFonts w:asciiTheme="minorHAnsi" w:eastAsia="Times New Roman" w:hAnsiTheme="minorHAnsi" w:cstheme="minorHAnsi"/>
        </w:rPr>
      </w:pPr>
      <w:r w:rsidRPr="00C4744A">
        <w:rPr>
          <w:rFonts w:asciiTheme="minorHAnsi" w:eastAsia="Times New Roman" w:hAnsiTheme="minorHAnsi" w:cstheme="minorHAnsi"/>
          <w:i/>
          <w:iCs/>
        </w:rPr>
        <w:t xml:space="preserve">You may illustrate the team members as per each workstream that corresponds to Section </w:t>
      </w:r>
      <w:r w:rsidR="004B483A">
        <w:rPr>
          <w:rFonts w:asciiTheme="minorHAnsi" w:eastAsia="Times New Roman" w:hAnsiTheme="minorHAnsi" w:cstheme="minorHAnsi"/>
          <w:i/>
          <w:iCs/>
        </w:rPr>
        <w:t>2</w:t>
      </w:r>
      <w:r w:rsidRPr="00C4744A">
        <w:rPr>
          <w:rFonts w:asciiTheme="minorHAnsi" w:eastAsia="Times New Roman" w:hAnsiTheme="minorHAnsi" w:cstheme="minorHAnsi"/>
          <w:i/>
          <w:iCs/>
        </w:rPr>
        <w:t xml:space="preserve"> of the RFP. </w:t>
      </w:r>
    </w:p>
    <w:p w14:paraId="39B5B398" w14:textId="77777777" w:rsidR="004A5913" w:rsidRPr="00C4744A" w:rsidRDefault="004A5913" w:rsidP="004A5913">
      <w:pPr>
        <w:spacing w:before="120" w:after="120"/>
        <w:ind w:left="720" w:hanging="720"/>
        <w:rPr>
          <w:rFonts w:asciiTheme="minorHAnsi" w:eastAsia="Times New Roman" w:hAnsiTheme="minorHAnsi" w:cstheme="minorHAnsi"/>
          <w:b/>
          <w:bCs/>
        </w:rPr>
      </w:pPr>
      <w:r w:rsidRPr="00C4744A">
        <w:rPr>
          <w:rFonts w:asciiTheme="minorHAnsi" w:eastAsia="Times New Roman" w:hAnsiTheme="minorHAnsi" w:cstheme="minorHAnsi"/>
          <w:b/>
          <w:bCs/>
        </w:rPr>
        <w:t>B.3.1.</w:t>
      </w:r>
      <w:r w:rsidRPr="00C4744A">
        <w:rPr>
          <w:rFonts w:asciiTheme="minorHAnsi" w:hAnsiTheme="minorHAnsi" w:cstheme="minorHAnsi"/>
          <w:sz w:val="20"/>
        </w:rPr>
        <w:tab/>
      </w:r>
      <w:r w:rsidRPr="00C4744A">
        <w:rPr>
          <w:rFonts w:asciiTheme="minorHAnsi" w:hAnsiTheme="minorHAnsi" w:cstheme="minorHAnsi"/>
          <w:b/>
          <w:bCs/>
          <w:sz w:val="20"/>
        </w:rPr>
        <w:t>T</w:t>
      </w:r>
      <w:r w:rsidRPr="00C4744A">
        <w:rPr>
          <w:rFonts w:asciiTheme="minorHAnsi" w:eastAsia="Times New Roman" w:hAnsiTheme="minorHAnsi" w:cstheme="minorHAnsi"/>
          <w:b/>
          <w:bCs/>
        </w:rPr>
        <w:t>raining delivery approach</w:t>
      </w:r>
    </w:p>
    <w:p w14:paraId="0AB7A4FD" w14:textId="24D18A97" w:rsidR="004A5913" w:rsidRPr="00C4744A" w:rsidRDefault="004A5913" w:rsidP="004A5913">
      <w:pPr>
        <w:spacing w:after="0"/>
        <w:ind w:left="720"/>
        <w:rPr>
          <w:rFonts w:asciiTheme="minorHAnsi" w:eastAsia="Times New Roman" w:hAnsiTheme="minorHAnsi" w:cstheme="minorHAnsi"/>
        </w:rPr>
      </w:pPr>
      <w:r w:rsidRPr="00C4744A">
        <w:rPr>
          <w:rFonts w:asciiTheme="minorHAnsi" w:eastAsia="Times New Roman" w:hAnsiTheme="minorHAnsi" w:cstheme="minorHAnsi"/>
        </w:rPr>
        <w:t xml:space="preserve">The company is encouraged to propose training content, method, duration, etc. they consider would increase the trainees’ knowledge uptake. Information templates in </w:t>
      </w:r>
      <w:r w:rsidR="00484126">
        <w:rPr>
          <w:rFonts w:asciiTheme="minorHAnsi" w:eastAsia="Times New Roman" w:hAnsiTheme="minorHAnsi" w:cstheme="minorHAnsi"/>
        </w:rPr>
        <w:t>Anne</w:t>
      </w:r>
      <w:r w:rsidR="00CA2419">
        <w:rPr>
          <w:rFonts w:asciiTheme="minorHAnsi" w:eastAsia="Times New Roman" w:hAnsiTheme="minorHAnsi" w:cstheme="minorHAnsi"/>
        </w:rPr>
        <w:t>x 1 of the Request for Proposal</w:t>
      </w:r>
      <w:r w:rsidRPr="00C4744A">
        <w:rPr>
          <w:rFonts w:asciiTheme="minorHAnsi" w:eastAsia="Times New Roman" w:hAnsiTheme="minorHAnsi" w:cstheme="minorHAnsi"/>
        </w:rPr>
        <w:t xml:space="preserve"> shall be used as a basis to provide such information. </w:t>
      </w:r>
    </w:p>
    <w:p w14:paraId="42413E6C" w14:textId="77777777" w:rsidR="004A5913" w:rsidRPr="00C4744A" w:rsidRDefault="004A5913" w:rsidP="004A5913">
      <w:pPr>
        <w:spacing w:after="0"/>
        <w:ind w:left="720"/>
        <w:rPr>
          <w:rFonts w:asciiTheme="minorHAnsi" w:eastAsia="Times New Roman" w:hAnsiTheme="minorHAnsi" w:cstheme="minorHAnsi"/>
        </w:rPr>
      </w:pPr>
    </w:p>
    <w:p w14:paraId="5C049E22" w14:textId="77777777" w:rsidR="004A5913" w:rsidRPr="00C4744A" w:rsidRDefault="004A5913" w:rsidP="004A5913">
      <w:pPr>
        <w:spacing w:after="0"/>
        <w:ind w:left="720"/>
        <w:rPr>
          <w:rFonts w:asciiTheme="minorHAnsi" w:eastAsia="Times New Roman" w:hAnsiTheme="minorHAnsi" w:cstheme="minorHAnsi"/>
        </w:rPr>
      </w:pPr>
      <w:r w:rsidRPr="00C4744A">
        <w:rPr>
          <w:rFonts w:asciiTheme="minorHAnsi" w:eastAsia="Times New Roman" w:hAnsiTheme="minorHAnsi" w:cstheme="minorHAnsi"/>
        </w:rPr>
        <w:t xml:space="preserve">The tale below is a sample template to provide detailed information on the training delivery approach. </w:t>
      </w:r>
    </w:p>
    <w:p w14:paraId="38336395" w14:textId="77777777" w:rsidR="004A5913" w:rsidRPr="00C4744A" w:rsidRDefault="004A5913" w:rsidP="004A5913">
      <w:pPr>
        <w:spacing w:after="0"/>
        <w:rPr>
          <w:rFonts w:asciiTheme="minorHAnsi" w:eastAsia="Times New Roman" w:hAnsiTheme="minorHAnsi" w:cstheme="minorHAnsi"/>
        </w:rPr>
      </w:pPr>
    </w:p>
    <w:tbl>
      <w:tblPr>
        <w:tblW w:w="9445" w:type="dxa"/>
        <w:tblLook w:val="04A0" w:firstRow="1" w:lastRow="0" w:firstColumn="1" w:lastColumn="0" w:noHBand="0" w:noVBand="1"/>
      </w:tblPr>
      <w:tblGrid>
        <w:gridCol w:w="429"/>
        <w:gridCol w:w="682"/>
        <w:gridCol w:w="1044"/>
        <w:gridCol w:w="877"/>
        <w:gridCol w:w="1938"/>
        <w:gridCol w:w="1546"/>
        <w:gridCol w:w="992"/>
        <w:gridCol w:w="1937"/>
      </w:tblGrid>
      <w:tr w:rsidR="00F44A6A" w:rsidRPr="00C4744A" w14:paraId="1FFCB62F" w14:textId="77777777" w:rsidTr="006053FB">
        <w:trPr>
          <w:trHeight w:val="521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hideMark/>
          </w:tcPr>
          <w:p w14:paraId="26800DD1" w14:textId="77777777" w:rsidR="00F44A6A" w:rsidRPr="006053FB" w:rsidRDefault="00F44A6A" w:rsidP="00523BB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FFFFFF" w:themeColor="background1"/>
                <w:sz w:val="18"/>
                <w:szCs w:val="18"/>
              </w:rPr>
            </w:pPr>
            <w:r w:rsidRPr="006053FB">
              <w:rPr>
                <w:rFonts w:asciiTheme="minorHAnsi" w:eastAsia="Times New Roman" w:hAnsiTheme="minorHAnsi" w:cstheme="minorHAnsi"/>
                <w:color w:val="FFFFFF" w:themeColor="background1"/>
                <w:sz w:val="18"/>
                <w:szCs w:val="18"/>
              </w:rPr>
              <w:t>No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hideMark/>
          </w:tcPr>
          <w:p w14:paraId="199ED7BB" w14:textId="77777777" w:rsidR="00F44A6A" w:rsidRPr="006053FB" w:rsidRDefault="00F44A6A" w:rsidP="00523BB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FFFFFF" w:themeColor="background1"/>
                <w:sz w:val="18"/>
                <w:szCs w:val="18"/>
              </w:rPr>
            </w:pPr>
            <w:r w:rsidRPr="006053FB">
              <w:rPr>
                <w:rFonts w:asciiTheme="minorHAnsi" w:eastAsia="Times New Roman" w:hAnsiTheme="minorHAnsi" w:cstheme="minorHAnsi"/>
                <w:color w:val="FFFFFF" w:themeColor="background1"/>
                <w:sz w:val="18"/>
                <w:szCs w:val="18"/>
              </w:rPr>
              <w:t>Topics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hideMark/>
          </w:tcPr>
          <w:p w14:paraId="7DC6DB60" w14:textId="77777777" w:rsidR="00F44A6A" w:rsidRPr="006053FB" w:rsidRDefault="00F44A6A" w:rsidP="00523BB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FFFFFF" w:themeColor="background1"/>
                <w:sz w:val="18"/>
                <w:szCs w:val="18"/>
              </w:rPr>
            </w:pPr>
            <w:r w:rsidRPr="006053FB">
              <w:rPr>
                <w:rFonts w:asciiTheme="minorHAnsi" w:eastAsia="Times New Roman" w:hAnsiTheme="minorHAnsi" w:cstheme="minorHAnsi"/>
                <w:color w:val="FFFFFF" w:themeColor="background1"/>
                <w:sz w:val="18"/>
                <w:szCs w:val="18"/>
              </w:rPr>
              <w:t>Objectives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hideMark/>
          </w:tcPr>
          <w:p w14:paraId="50DAE5CA" w14:textId="77777777" w:rsidR="00F44A6A" w:rsidRPr="006053FB" w:rsidRDefault="00F44A6A" w:rsidP="00523BB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FFFFFF" w:themeColor="background1"/>
                <w:sz w:val="18"/>
                <w:szCs w:val="18"/>
              </w:rPr>
            </w:pPr>
            <w:r w:rsidRPr="006053FB">
              <w:rPr>
                <w:rFonts w:asciiTheme="minorHAnsi" w:eastAsia="Times New Roman" w:hAnsiTheme="minorHAnsi" w:cstheme="minorHAnsi"/>
                <w:color w:val="FFFFFF" w:themeColor="background1"/>
                <w:sz w:val="18"/>
                <w:szCs w:val="18"/>
              </w:rPr>
              <w:t>Contents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hideMark/>
          </w:tcPr>
          <w:p w14:paraId="78AE5038" w14:textId="77777777" w:rsidR="00F44A6A" w:rsidRPr="006053FB" w:rsidRDefault="00F44A6A" w:rsidP="00523BB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FFFFFF" w:themeColor="background1"/>
                <w:sz w:val="18"/>
                <w:szCs w:val="18"/>
              </w:rPr>
            </w:pPr>
            <w:r w:rsidRPr="006053FB">
              <w:rPr>
                <w:rFonts w:asciiTheme="minorHAnsi" w:eastAsia="Times New Roman" w:hAnsiTheme="minorHAnsi" w:cstheme="minorHAnsi"/>
                <w:color w:val="FFFFFF" w:themeColor="background1"/>
                <w:sz w:val="18"/>
                <w:szCs w:val="18"/>
              </w:rPr>
              <w:t>Duration of the training (hours or days)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hideMark/>
          </w:tcPr>
          <w:p w14:paraId="52486C61" w14:textId="77777777" w:rsidR="00F44A6A" w:rsidRPr="006053FB" w:rsidRDefault="00F44A6A" w:rsidP="00523BB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FFFFFF" w:themeColor="background1"/>
                <w:sz w:val="18"/>
                <w:szCs w:val="18"/>
              </w:rPr>
            </w:pPr>
            <w:r w:rsidRPr="006053FB">
              <w:rPr>
                <w:rFonts w:asciiTheme="minorHAnsi" w:eastAsia="Times New Roman" w:hAnsiTheme="minorHAnsi" w:cstheme="minorHAnsi"/>
                <w:color w:val="FFFFFF" w:themeColor="background1"/>
                <w:sz w:val="18"/>
                <w:szCs w:val="18"/>
              </w:rPr>
              <w:t>Training delivery methods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2B421475" w14:textId="77777777" w:rsidR="00F44A6A" w:rsidRPr="006053FB" w:rsidRDefault="00F44A6A" w:rsidP="00523BB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FFFFFF" w:themeColor="background1"/>
                <w:sz w:val="18"/>
                <w:szCs w:val="18"/>
              </w:rPr>
            </w:pPr>
            <w:r w:rsidRPr="006053FB">
              <w:rPr>
                <w:rFonts w:asciiTheme="minorHAnsi" w:eastAsia="Times New Roman" w:hAnsiTheme="minorHAnsi" w:cstheme="minorHAnsi"/>
                <w:color w:val="FFFFFF" w:themeColor="background1"/>
                <w:sz w:val="18"/>
                <w:szCs w:val="18"/>
              </w:rPr>
              <w:t>Proposed trainers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21179004" w14:textId="77777777" w:rsidR="00F44A6A" w:rsidRPr="006053FB" w:rsidRDefault="00F44A6A" w:rsidP="00523BB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FFFFFF" w:themeColor="background1"/>
                <w:sz w:val="18"/>
                <w:szCs w:val="18"/>
              </w:rPr>
            </w:pPr>
            <w:r w:rsidRPr="006053FB">
              <w:rPr>
                <w:rFonts w:asciiTheme="minorHAnsi" w:eastAsia="Times New Roman" w:hAnsiTheme="minorHAnsi" w:cstheme="minorHAnsi"/>
                <w:color w:val="FFFFFF" w:themeColor="background1"/>
                <w:sz w:val="18"/>
                <w:szCs w:val="18"/>
              </w:rPr>
              <w:t>N. of days required to prepare the module</w:t>
            </w:r>
          </w:p>
        </w:tc>
      </w:tr>
      <w:tr w:rsidR="00F44A6A" w:rsidRPr="00C4744A" w14:paraId="34BE94E5" w14:textId="77777777" w:rsidTr="006053FB">
        <w:trPr>
          <w:trHeight w:val="296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CE5DC8D" w14:textId="77777777" w:rsidR="00F44A6A" w:rsidRPr="00C4744A" w:rsidRDefault="00F44A6A" w:rsidP="00523BB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4ADEE5" w14:textId="77777777" w:rsidR="00F44A6A" w:rsidRPr="00C4744A" w:rsidRDefault="00F44A6A" w:rsidP="00523BB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55D095" w14:textId="77777777" w:rsidR="00F44A6A" w:rsidRPr="00C4744A" w:rsidRDefault="00F44A6A" w:rsidP="00523BB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2FB25A" w14:textId="77777777" w:rsidR="00F44A6A" w:rsidRPr="00C4744A" w:rsidRDefault="00F44A6A" w:rsidP="00523BB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3DA18CF" w14:textId="77777777" w:rsidR="00F44A6A" w:rsidRPr="00C4744A" w:rsidRDefault="00F44A6A" w:rsidP="00523BB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F6AF9D" w14:textId="77777777" w:rsidR="00F44A6A" w:rsidRPr="00C4744A" w:rsidRDefault="00F44A6A" w:rsidP="00523BB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A131DE" w14:textId="77777777" w:rsidR="00F44A6A" w:rsidRPr="00C4744A" w:rsidRDefault="00F44A6A" w:rsidP="00523BB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02C14D" w14:textId="77777777" w:rsidR="00F44A6A" w:rsidRPr="00C4744A" w:rsidRDefault="00F44A6A" w:rsidP="00523BB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D05BE4" w:rsidRPr="00C4744A" w14:paraId="7098CA24" w14:textId="77777777" w:rsidTr="006053FB">
        <w:trPr>
          <w:trHeight w:val="359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5F700E" w14:textId="77777777" w:rsidR="00D05BE4" w:rsidRPr="00C4744A" w:rsidRDefault="00D05BE4" w:rsidP="00523BB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5AADB7" w14:textId="77777777" w:rsidR="00D05BE4" w:rsidRPr="00C4744A" w:rsidRDefault="00D05BE4" w:rsidP="00523BB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C71D25" w14:textId="77777777" w:rsidR="00D05BE4" w:rsidRPr="00C4744A" w:rsidRDefault="00D05BE4" w:rsidP="00523BB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B60236" w14:textId="77777777" w:rsidR="00D05BE4" w:rsidRPr="00C4744A" w:rsidRDefault="00D05BE4" w:rsidP="00523BB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37FAF81" w14:textId="77777777" w:rsidR="00D05BE4" w:rsidRPr="00C4744A" w:rsidRDefault="00D05BE4" w:rsidP="00523BB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7CB232" w14:textId="77777777" w:rsidR="00D05BE4" w:rsidRPr="00C4744A" w:rsidRDefault="00D05BE4" w:rsidP="00523BB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CCE2D5" w14:textId="77777777" w:rsidR="00D05BE4" w:rsidRPr="00C4744A" w:rsidRDefault="00D05BE4" w:rsidP="00523BB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26E7D5" w14:textId="77777777" w:rsidR="00D05BE4" w:rsidRPr="00C4744A" w:rsidRDefault="00D05BE4" w:rsidP="00523BB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D05BE4" w:rsidRPr="00C4744A" w14:paraId="5636D20C" w14:textId="77777777" w:rsidTr="006053FB">
        <w:trPr>
          <w:trHeight w:val="251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E22E973" w14:textId="77777777" w:rsidR="00D05BE4" w:rsidRPr="00C4744A" w:rsidRDefault="00D05BE4" w:rsidP="00523BB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6297DA" w14:textId="77777777" w:rsidR="00D05BE4" w:rsidRPr="00C4744A" w:rsidRDefault="00D05BE4" w:rsidP="00523BB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684D14" w14:textId="77777777" w:rsidR="00D05BE4" w:rsidRPr="00C4744A" w:rsidRDefault="00D05BE4" w:rsidP="00523BB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61CBAA" w14:textId="77777777" w:rsidR="00D05BE4" w:rsidRPr="00C4744A" w:rsidRDefault="00D05BE4" w:rsidP="00523BB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3CEF29A" w14:textId="77777777" w:rsidR="00D05BE4" w:rsidRPr="00C4744A" w:rsidRDefault="00D05BE4" w:rsidP="00523BB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3DE07B" w14:textId="77777777" w:rsidR="00D05BE4" w:rsidRPr="00C4744A" w:rsidRDefault="00D05BE4" w:rsidP="00523BB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D97CB2" w14:textId="77777777" w:rsidR="00D05BE4" w:rsidRPr="00C4744A" w:rsidRDefault="00D05BE4" w:rsidP="00523BB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915A03" w14:textId="77777777" w:rsidR="00D05BE4" w:rsidRPr="00C4744A" w:rsidRDefault="00D05BE4" w:rsidP="00523BB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</w:tr>
    </w:tbl>
    <w:p w14:paraId="697F40B3" w14:textId="77777777" w:rsidR="00EC0E2C" w:rsidRPr="00C4744A" w:rsidRDefault="00EC0E2C" w:rsidP="006053FB">
      <w:pPr>
        <w:spacing w:after="0"/>
        <w:rPr>
          <w:rFonts w:asciiTheme="minorHAnsi" w:hAnsiTheme="minorHAnsi" w:cstheme="minorHAnsi"/>
          <w:sz w:val="24"/>
          <w:szCs w:val="24"/>
        </w:rPr>
      </w:pPr>
    </w:p>
    <w:sectPr w:rsidR="00EC0E2C" w:rsidRPr="00C4744A" w:rsidSect="006C430E">
      <w:headerReference w:type="default" r:id="rId11"/>
      <w:footerReference w:type="default" r:id="rId12"/>
      <w:pgSz w:w="12240" w:h="15840"/>
      <w:pgMar w:top="1440" w:right="1440" w:bottom="1440" w:left="1440" w:header="864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651F74" w14:textId="77777777" w:rsidR="00917E81" w:rsidRDefault="00917E81" w:rsidP="00171482">
      <w:pPr>
        <w:spacing w:after="0" w:line="240" w:lineRule="auto"/>
      </w:pPr>
      <w:r>
        <w:separator/>
      </w:r>
    </w:p>
  </w:endnote>
  <w:endnote w:type="continuationSeparator" w:id="0">
    <w:p w14:paraId="33D9021B" w14:textId="77777777" w:rsidR="00917E81" w:rsidRDefault="00917E81" w:rsidP="00171482">
      <w:pPr>
        <w:spacing w:after="0" w:line="240" w:lineRule="auto"/>
      </w:pPr>
      <w:r>
        <w:continuationSeparator/>
      </w:r>
    </w:p>
  </w:endnote>
  <w:endnote w:type="continuationNotice" w:id="1">
    <w:p w14:paraId="58C23BE7" w14:textId="77777777" w:rsidR="00917E81" w:rsidRDefault="00917E8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Khmer OS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06A91" w14:textId="4645CFAB" w:rsidR="00F3729C" w:rsidRDefault="00FB2349" w:rsidP="00F3729C">
    <w:pPr>
      <w:pStyle w:val="Footer"/>
      <w:tabs>
        <w:tab w:val="clear" w:pos="9360"/>
      </w:tabs>
      <w:rPr>
        <w:rFonts w:ascii="Open Sans" w:hAnsi="Open Sans" w:cs="Open Sans"/>
        <w:b/>
        <w:bCs/>
        <w:sz w:val="20"/>
        <w:lang w:val="en-AU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5" behindDoc="0" locked="0" layoutInCell="1" allowOverlap="1" wp14:anchorId="207001C7" wp14:editId="039D5801">
              <wp:simplePos x="0" y="0"/>
              <wp:positionH relativeFrom="column">
                <wp:posOffset>75565</wp:posOffset>
              </wp:positionH>
              <wp:positionV relativeFrom="paragraph">
                <wp:posOffset>-6351</wp:posOffset>
              </wp:positionV>
              <wp:extent cx="6212205" cy="0"/>
              <wp:effectExtent l="0" t="0" r="0" b="0"/>
              <wp:wrapNone/>
              <wp:docPr id="169385767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12205" cy="0"/>
                      </a:xfrm>
                      <a:prstGeom prst="line">
                        <a:avLst/>
                      </a:prstGeom>
                      <a:ln w="9525">
                        <a:solidFill>
                          <a:srgbClr val="27A1D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D6F6E9" id="Straight Connector 3" o:spid="_x0000_s1026" style="position:absolute;z-index:251658245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.95pt,-.5pt" to="495.1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" strokecolor="#27a1da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1951B04" wp14:editId="4B152A5A">
              <wp:simplePos x="0" y="0"/>
              <wp:positionH relativeFrom="margin">
                <wp:posOffset>0</wp:posOffset>
              </wp:positionH>
              <wp:positionV relativeFrom="paragraph">
                <wp:posOffset>21590</wp:posOffset>
              </wp:positionV>
              <wp:extent cx="4152900" cy="552450"/>
              <wp:effectExtent l="0" t="0" r="0" b="0"/>
              <wp:wrapNone/>
              <wp:docPr id="10335936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29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7C896C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>Address:17</w:t>
                          </w: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vertAlign w:val="superscript"/>
                              <w:lang w:val="en-AU"/>
                            </w:rPr>
                            <w:t>th</w:t>
                          </w: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 xml:space="preserve">, GIA Tower, Sopheak Mongkol Rd, Koh Pich, Phnom Penh, Cambodia. </w:t>
                          </w:r>
                        </w:p>
                        <w:p w14:paraId="0BB0DCD6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>CAPRED is funded by the Australian Government and implemented by Cowater International</w:t>
                          </w:r>
                        </w:p>
                        <w:p w14:paraId="1B14C719" w14:textId="77777777" w:rsidR="00F3729C" w:rsidRPr="00011CD8" w:rsidRDefault="00F3729C" w:rsidP="0081259F">
                          <w:pPr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51B0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1.7pt;width:327pt;height:43.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" filled="f" stroked="f" strokeweight=".5pt">
              <v:textbox>
                <w:txbxContent>
                  <w:p w14:paraId="737C896C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>Address:17</w:t>
                    </w: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vertAlign w:val="superscript"/>
                        <w:lang w:val="en-AU"/>
                      </w:rPr>
                      <w:t>th</w:t>
                    </w: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 xml:space="preserve">, GIA Tower, Sopheak Mongkol Rd, Koh Pich, Phnom Penh, Cambodia. </w:t>
                    </w:r>
                  </w:p>
                  <w:p w14:paraId="0BB0DCD6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>CAPRED is funded by the Australian Government and implemented by Cowater International</w:t>
                    </w:r>
                  </w:p>
                  <w:p w14:paraId="1B14C719" w14:textId="77777777" w:rsidR="00F3729C" w:rsidRPr="00011CD8" w:rsidRDefault="00F3729C" w:rsidP="0081259F">
                    <w:pPr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D152BF2" wp14:editId="0667765E">
              <wp:simplePos x="0" y="0"/>
              <wp:positionH relativeFrom="column">
                <wp:posOffset>5105400</wp:posOffset>
              </wp:positionH>
              <wp:positionV relativeFrom="paragraph">
                <wp:posOffset>24130</wp:posOffset>
              </wp:positionV>
              <wp:extent cx="1476375" cy="409575"/>
              <wp:effectExtent l="0" t="0" r="0" b="0"/>
              <wp:wrapNone/>
              <wp:docPr id="35219869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6375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02D1EA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 xml:space="preserve">Email: </w:t>
                          </w:r>
                          <w:hyperlink r:id="rId1" w:history="1">
                            <w:r w:rsidRPr="00011CD8">
                              <w:rPr>
                                <w:rFonts w:ascii="Calibri" w:hAnsi="Calibri" w:cs="Calibri"/>
                                <w:color w:val="2597CD"/>
                                <w:sz w:val="16"/>
                                <w:szCs w:val="16"/>
                                <w:lang w:val="en-AU"/>
                              </w:rPr>
                              <w:t>info@capred.org</w:t>
                            </w:r>
                          </w:hyperlink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br/>
                            <w:t>Website:</w:t>
                          </w:r>
                          <w:r w:rsidR="00011CD8">
                            <w:rPr>
                              <w:rFonts w:ascii="Calibri" w:hAnsi="Calibri" w:cs="Calibri" w:hint="cs"/>
                              <w:color w:val="2597CD"/>
                              <w:sz w:val="16"/>
                              <w:szCs w:val="16"/>
                              <w:cs/>
                              <w:lang w:val="en-AU"/>
                            </w:rPr>
                            <w:t xml:space="preserve"> www.capred.org</w:t>
                          </w:r>
                        </w:p>
                        <w:p w14:paraId="7C3BECE6" w14:textId="77777777" w:rsidR="00F3729C" w:rsidRPr="00011CD8" w:rsidRDefault="00F3729C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152BF2" id="Text Box 1" o:spid="_x0000_s1027" type="#_x0000_t202" style="position:absolute;margin-left:402pt;margin-top:1.9pt;width:116.25pt;height:32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" filled="f" stroked="f" strokeweight=".5pt">
              <v:textbox>
                <w:txbxContent>
                  <w:p w14:paraId="7902D1EA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 xml:space="preserve">Email: </w:t>
                    </w:r>
                    <w:hyperlink r:id="rId2" w:history="1">
                      <w:r w:rsidRPr="00011CD8">
                        <w:rPr>
                          <w:rFonts w:ascii="Calibri" w:hAnsi="Calibri" w:cs="Calibri"/>
                          <w:color w:val="2597CD"/>
                          <w:sz w:val="16"/>
                          <w:szCs w:val="16"/>
                          <w:lang w:val="en-AU"/>
                        </w:rPr>
                        <w:t>info@capred.org</w:t>
                      </w:r>
                    </w:hyperlink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br/>
                      <w:t>Website:</w:t>
                    </w:r>
                    <w:r w:rsidR="00011CD8">
                      <w:rPr>
                        <w:rFonts w:ascii="Calibri" w:hAnsi="Calibri" w:cs="Calibri" w:hint="cs"/>
                        <w:color w:val="2597CD"/>
                        <w:sz w:val="16"/>
                        <w:szCs w:val="16"/>
                        <w:cs/>
                        <w:lang w:val="en-AU"/>
                      </w:rPr>
                      <w:t xml:space="preserve"> www.capred.org</w:t>
                    </w:r>
                  </w:p>
                  <w:p w14:paraId="7C3BECE6" w14:textId="77777777" w:rsidR="00F3729C" w:rsidRPr="00011CD8" w:rsidRDefault="00F3729C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084F879" w14:textId="77777777" w:rsidR="00F3729C" w:rsidRPr="0019468D" w:rsidRDefault="001C14AF" w:rsidP="00F3729C">
    <w:pPr>
      <w:pStyle w:val="Footer"/>
    </w:pPr>
    <w:r w:rsidRPr="001C14AF">
      <w:rPr>
        <w:noProof/>
        <w:cs/>
      </w:rPr>
      <w:drawing>
        <wp:anchor distT="0" distB="0" distL="114300" distR="114300" simplePos="0" relativeHeight="251658246" behindDoc="0" locked="0" layoutInCell="1" allowOverlap="1" wp14:anchorId="6451F0BE" wp14:editId="389965E2">
          <wp:simplePos x="0" y="0"/>
          <wp:positionH relativeFrom="column">
            <wp:posOffset>0</wp:posOffset>
          </wp:positionH>
          <wp:positionV relativeFrom="paragraph">
            <wp:posOffset>36297</wp:posOffset>
          </wp:positionV>
          <wp:extent cx="6309360" cy="808990"/>
          <wp:effectExtent l="0" t="0" r="0" b="0"/>
          <wp:wrapNone/>
          <wp:docPr id="595966742" name="Picture 5959667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936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7EF41D" w14:textId="77777777" w:rsidR="00917E81" w:rsidRDefault="00917E81" w:rsidP="00171482">
      <w:pPr>
        <w:spacing w:after="0" w:line="240" w:lineRule="auto"/>
      </w:pPr>
      <w:r>
        <w:separator/>
      </w:r>
    </w:p>
  </w:footnote>
  <w:footnote w:type="continuationSeparator" w:id="0">
    <w:p w14:paraId="30410863" w14:textId="77777777" w:rsidR="00917E81" w:rsidRDefault="00917E81" w:rsidP="00171482">
      <w:pPr>
        <w:spacing w:after="0" w:line="240" w:lineRule="auto"/>
      </w:pPr>
      <w:r>
        <w:continuationSeparator/>
      </w:r>
    </w:p>
  </w:footnote>
  <w:footnote w:type="continuationNotice" w:id="1">
    <w:p w14:paraId="6DFD8D93" w14:textId="77777777" w:rsidR="00917E81" w:rsidRDefault="00917E8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B050A" w14:textId="35A588C3" w:rsidR="00F3729C" w:rsidRDefault="0081259F">
    <w:pPr>
      <w:pStyle w:val="Header"/>
    </w:pPr>
    <w:r>
      <w:rPr>
        <w:noProof/>
      </w:rPr>
      <w:drawing>
        <wp:anchor distT="0" distB="0" distL="114300" distR="114300" simplePos="0" relativeHeight="251658243" behindDoc="0" locked="0" layoutInCell="1" allowOverlap="1" wp14:anchorId="36A02ADF" wp14:editId="47699582">
          <wp:simplePos x="0" y="0"/>
          <wp:positionH relativeFrom="margin">
            <wp:posOffset>3721100</wp:posOffset>
          </wp:positionH>
          <wp:positionV relativeFrom="margin">
            <wp:posOffset>-450850</wp:posOffset>
          </wp:positionV>
          <wp:extent cx="2584450" cy="239395"/>
          <wp:effectExtent l="0" t="0" r="6350" b="1905"/>
          <wp:wrapThrough wrapText="bothSides">
            <wp:wrapPolygon edited="0">
              <wp:start x="0" y="0"/>
              <wp:lineTo x="0" y="20626"/>
              <wp:lineTo x="21547" y="20626"/>
              <wp:lineTo x="21547" y="0"/>
              <wp:lineTo x="0" y="0"/>
            </wp:wrapPolygon>
          </wp:wrapThrough>
          <wp:docPr id="876670895" name="Picture 8766708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4450" cy="239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2349">
      <w:rPr>
        <w:noProof/>
      </w:rPr>
      <mc:AlternateContent>
        <mc:Choice Requires="wps">
          <w:drawing>
            <wp:anchor distT="4294967295" distB="4294967295" distL="114300" distR="114300" simplePos="0" relativeHeight="251658241" behindDoc="0" locked="0" layoutInCell="1" allowOverlap="1" wp14:anchorId="32D098EB" wp14:editId="24E9BA87">
              <wp:simplePos x="0" y="0"/>
              <wp:positionH relativeFrom="margin">
                <wp:posOffset>3810</wp:posOffset>
              </wp:positionH>
              <wp:positionV relativeFrom="paragraph">
                <wp:posOffset>167639</wp:posOffset>
              </wp:positionV>
              <wp:extent cx="6305550" cy="0"/>
              <wp:effectExtent l="0" t="0" r="0" b="0"/>
              <wp:wrapNone/>
              <wp:docPr id="1768256323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05550" cy="0"/>
                      </a:xfrm>
                      <a:prstGeom prst="line">
                        <a:avLst/>
                      </a:prstGeom>
                      <a:ln>
                        <a:solidFill>
                          <a:srgbClr val="0C425E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16AA67" id="Straight Connector 4" o:spid="_x0000_s1026" style="position:absolute;z-index:251658241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.3pt,13.2pt" to="496.8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" strokecolor="#0c425e" strokeweight="1pt">
              <v:stroke joinstyle="miter"/>
              <o:lock v:ext="edit" shapetype="f"/>
              <w10:wrap anchorx="margin"/>
            </v:line>
          </w:pict>
        </mc:Fallback>
      </mc:AlternateContent>
    </w:r>
    <w:r w:rsidR="00171482">
      <w:rPr>
        <w:noProof/>
        <w:lang w:val="km-KH"/>
      </w:rPr>
      <w:drawing>
        <wp:anchor distT="0" distB="0" distL="114300" distR="114300" simplePos="0" relativeHeight="251658240" behindDoc="0" locked="0" layoutInCell="1" allowOverlap="1" wp14:anchorId="193FE412" wp14:editId="328585C5">
          <wp:simplePos x="0" y="0"/>
          <wp:positionH relativeFrom="margin">
            <wp:posOffset>-3810</wp:posOffset>
          </wp:positionH>
          <wp:positionV relativeFrom="margin">
            <wp:posOffset>-441960</wp:posOffset>
          </wp:positionV>
          <wp:extent cx="1231265" cy="247015"/>
          <wp:effectExtent l="0" t="0" r="635" b="0"/>
          <wp:wrapSquare wrapText="bothSides"/>
          <wp:docPr id="1830335541" name="Picture 18303355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65" cy="247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D4D96">
      <w:rPr>
        <w:noProof/>
        <w:cs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F2D49"/>
    <w:multiLevelType w:val="multilevel"/>
    <w:tmpl w:val="256E3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27984"/>
    <w:multiLevelType w:val="multilevel"/>
    <w:tmpl w:val="3750487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D91FFE"/>
    <w:multiLevelType w:val="hybridMultilevel"/>
    <w:tmpl w:val="A1C0AF2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573EAC"/>
    <w:multiLevelType w:val="hybridMultilevel"/>
    <w:tmpl w:val="E6C826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FFFFFFFF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2054A0"/>
    <w:multiLevelType w:val="multilevel"/>
    <w:tmpl w:val="886E5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9B71A5"/>
    <w:multiLevelType w:val="multilevel"/>
    <w:tmpl w:val="4BD0C156"/>
    <w:lvl w:ilvl="0">
      <w:start w:val="1"/>
      <w:numFmt w:val="decimal"/>
      <w:lvlText w:val="%1."/>
      <w:lvlJc w:val="left"/>
      <w:pPr>
        <w:ind w:left="408" w:hanging="408"/>
      </w:pPr>
      <w:rPr>
        <w:rFonts w:asciiTheme="minorHAnsi" w:eastAsia="Times New Roman" w:hAnsiTheme="minorHAnsi" w:cstheme="minorHAnsi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45895141"/>
    <w:multiLevelType w:val="multilevel"/>
    <w:tmpl w:val="C1D81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2B3E66"/>
    <w:multiLevelType w:val="multilevel"/>
    <w:tmpl w:val="24261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8F0AA1"/>
    <w:multiLevelType w:val="hybridMultilevel"/>
    <w:tmpl w:val="2E6A263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4E2F58">
      <w:start w:val="3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927ACA"/>
    <w:multiLevelType w:val="multilevel"/>
    <w:tmpl w:val="F4B6A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9A5347"/>
    <w:multiLevelType w:val="multilevel"/>
    <w:tmpl w:val="0D1EA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886611"/>
    <w:multiLevelType w:val="multilevel"/>
    <w:tmpl w:val="DC181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B522379"/>
    <w:multiLevelType w:val="multilevel"/>
    <w:tmpl w:val="18D61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2C1094"/>
    <w:multiLevelType w:val="hybridMultilevel"/>
    <w:tmpl w:val="42E23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50178B"/>
    <w:multiLevelType w:val="multilevel"/>
    <w:tmpl w:val="BA3C1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40535217">
    <w:abstractNumId w:val="2"/>
  </w:num>
  <w:num w:numId="2" w16cid:durableId="1301694765">
    <w:abstractNumId w:val="5"/>
  </w:num>
  <w:num w:numId="3" w16cid:durableId="1835758134">
    <w:abstractNumId w:val="8"/>
  </w:num>
  <w:num w:numId="4" w16cid:durableId="1685283868">
    <w:abstractNumId w:val="13"/>
  </w:num>
  <w:num w:numId="5" w16cid:durableId="1192844988">
    <w:abstractNumId w:val="12"/>
  </w:num>
  <w:num w:numId="6" w16cid:durableId="1840927321">
    <w:abstractNumId w:val="10"/>
  </w:num>
  <w:num w:numId="7" w16cid:durableId="1002005161">
    <w:abstractNumId w:val="9"/>
  </w:num>
  <w:num w:numId="8" w16cid:durableId="1778599351">
    <w:abstractNumId w:val="14"/>
  </w:num>
  <w:num w:numId="9" w16cid:durableId="1017125029">
    <w:abstractNumId w:val="4"/>
  </w:num>
  <w:num w:numId="10" w16cid:durableId="1722248565">
    <w:abstractNumId w:val="6"/>
  </w:num>
  <w:num w:numId="11" w16cid:durableId="702825606">
    <w:abstractNumId w:val="7"/>
  </w:num>
  <w:num w:numId="12" w16cid:durableId="2012677522">
    <w:abstractNumId w:val="11"/>
  </w:num>
  <w:num w:numId="13" w16cid:durableId="782723832">
    <w:abstractNumId w:val="0"/>
  </w:num>
  <w:num w:numId="14" w16cid:durableId="1543518703">
    <w:abstractNumId w:val="1"/>
  </w:num>
  <w:num w:numId="15" w16cid:durableId="546530566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F7E"/>
    <w:rsid w:val="00000D05"/>
    <w:rsid w:val="000013F7"/>
    <w:rsid w:val="00001F1A"/>
    <w:rsid w:val="00001F7E"/>
    <w:rsid w:val="00002817"/>
    <w:rsid w:val="0000340B"/>
    <w:rsid w:val="00005980"/>
    <w:rsid w:val="00006047"/>
    <w:rsid w:val="000104E1"/>
    <w:rsid w:val="00010DDB"/>
    <w:rsid w:val="00011CD8"/>
    <w:rsid w:val="0001211D"/>
    <w:rsid w:val="000127E9"/>
    <w:rsid w:val="00013746"/>
    <w:rsid w:val="00013FA3"/>
    <w:rsid w:val="00014777"/>
    <w:rsid w:val="000151FB"/>
    <w:rsid w:val="000157E6"/>
    <w:rsid w:val="000175A2"/>
    <w:rsid w:val="00020E75"/>
    <w:rsid w:val="00021058"/>
    <w:rsid w:val="00022479"/>
    <w:rsid w:val="00023D10"/>
    <w:rsid w:val="000276E7"/>
    <w:rsid w:val="0003002A"/>
    <w:rsid w:val="00030465"/>
    <w:rsid w:val="00030D13"/>
    <w:rsid w:val="0003251C"/>
    <w:rsid w:val="00032582"/>
    <w:rsid w:val="0003286F"/>
    <w:rsid w:val="00033E60"/>
    <w:rsid w:val="00035BEC"/>
    <w:rsid w:val="0003711B"/>
    <w:rsid w:val="000376C0"/>
    <w:rsid w:val="00037C1C"/>
    <w:rsid w:val="00041713"/>
    <w:rsid w:val="00044299"/>
    <w:rsid w:val="00044352"/>
    <w:rsid w:val="00044985"/>
    <w:rsid w:val="00047EC4"/>
    <w:rsid w:val="00050E4E"/>
    <w:rsid w:val="00051D3F"/>
    <w:rsid w:val="000534AC"/>
    <w:rsid w:val="0005376F"/>
    <w:rsid w:val="00053BFE"/>
    <w:rsid w:val="000566F5"/>
    <w:rsid w:val="0006130B"/>
    <w:rsid w:val="000639A7"/>
    <w:rsid w:val="00070C1E"/>
    <w:rsid w:val="00070FBF"/>
    <w:rsid w:val="000717B2"/>
    <w:rsid w:val="000726C6"/>
    <w:rsid w:val="00072E97"/>
    <w:rsid w:val="00074C12"/>
    <w:rsid w:val="00074C8E"/>
    <w:rsid w:val="000768E7"/>
    <w:rsid w:val="00077132"/>
    <w:rsid w:val="00077E3E"/>
    <w:rsid w:val="00077FB5"/>
    <w:rsid w:val="00082CEE"/>
    <w:rsid w:val="0008647B"/>
    <w:rsid w:val="00086AA7"/>
    <w:rsid w:val="00087D18"/>
    <w:rsid w:val="0009044C"/>
    <w:rsid w:val="00090A18"/>
    <w:rsid w:val="00092104"/>
    <w:rsid w:val="00092264"/>
    <w:rsid w:val="00093101"/>
    <w:rsid w:val="0009381F"/>
    <w:rsid w:val="00094148"/>
    <w:rsid w:val="00094DA7"/>
    <w:rsid w:val="00095EB9"/>
    <w:rsid w:val="00096CAC"/>
    <w:rsid w:val="0009722B"/>
    <w:rsid w:val="00097BEB"/>
    <w:rsid w:val="000A00A5"/>
    <w:rsid w:val="000A060E"/>
    <w:rsid w:val="000A251C"/>
    <w:rsid w:val="000A2A5E"/>
    <w:rsid w:val="000A352E"/>
    <w:rsid w:val="000A4372"/>
    <w:rsid w:val="000A585B"/>
    <w:rsid w:val="000A5BA4"/>
    <w:rsid w:val="000A5C8E"/>
    <w:rsid w:val="000A5CEA"/>
    <w:rsid w:val="000A6448"/>
    <w:rsid w:val="000A67AE"/>
    <w:rsid w:val="000A6A80"/>
    <w:rsid w:val="000A7724"/>
    <w:rsid w:val="000B1FB2"/>
    <w:rsid w:val="000B286C"/>
    <w:rsid w:val="000B5301"/>
    <w:rsid w:val="000B73EC"/>
    <w:rsid w:val="000C058C"/>
    <w:rsid w:val="000C1CFA"/>
    <w:rsid w:val="000C24A2"/>
    <w:rsid w:val="000C2FD5"/>
    <w:rsid w:val="000C7C1C"/>
    <w:rsid w:val="000D4504"/>
    <w:rsid w:val="000D4C1D"/>
    <w:rsid w:val="000D52E4"/>
    <w:rsid w:val="000D5D8F"/>
    <w:rsid w:val="000D70C2"/>
    <w:rsid w:val="000E00C3"/>
    <w:rsid w:val="000E037F"/>
    <w:rsid w:val="000E044F"/>
    <w:rsid w:val="000E0CEA"/>
    <w:rsid w:val="000E1821"/>
    <w:rsid w:val="000E5013"/>
    <w:rsid w:val="000E5206"/>
    <w:rsid w:val="000E5794"/>
    <w:rsid w:val="000E57F0"/>
    <w:rsid w:val="000E618F"/>
    <w:rsid w:val="000E6589"/>
    <w:rsid w:val="000E7288"/>
    <w:rsid w:val="000E7B15"/>
    <w:rsid w:val="000F1924"/>
    <w:rsid w:val="000F23B9"/>
    <w:rsid w:val="000F2538"/>
    <w:rsid w:val="000F4A9B"/>
    <w:rsid w:val="000F5D53"/>
    <w:rsid w:val="000F73E2"/>
    <w:rsid w:val="00100C3D"/>
    <w:rsid w:val="00100E3D"/>
    <w:rsid w:val="001032A0"/>
    <w:rsid w:val="0010331F"/>
    <w:rsid w:val="00103F99"/>
    <w:rsid w:val="00105DA7"/>
    <w:rsid w:val="0010730A"/>
    <w:rsid w:val="00107FDA"/>
    <w:rsid w:val="00110956"/>
    <w:rsid w:val="00110C3E"/>
    <w:rsid w:val="00110D7A"/>
    <w:rsid w:val="00112028"/>
    <w:rsid w:val="00112565"/>
    <w:rsid w:val="0011572D"/>
    <w:rsid w:val="00117B3C"/>
    <w:rsid w:val="00117BBB"/>
    <w:rsid w:val="0012037D"/>
    <w:rsid w:val="0012040A"/>
    <w:rsid w:val="00120FDD"/>
    <w:rsid w:val="00121FB0"/>
    <w:rsid w:val="00124409"/>
    <w:rsid w:val="00124410"/>
    <w:rsid w:val="00125006"/>
    <w:rsid w:val="00125A60"/>
    <w:rsid w:val="001263A1"/>
    <w:rsid w:val="00130395"/>
    <w:rsid w:val="0013041F"/>
    <w:rsid w:val="001307E5"/>
    <w:rsid w:val="00131312"/>
    <w:rsid w:val="00131ACA"/>
    <w:rsid w:val="00132077"/>
    <w:rsid w:val="00132844"/>
    <w:rsid w:val="001357DE"/>
    <w:rsid w:val="00135E0B"/>
    <w:rsid w:val="00137675"/>
    <w:rsid w:val="00140529"/>
    <w:rsid w:val="0014073B"/>
    <w:rsid w:val="0014214B"/>
    <w:rsid w:val="001426B6"/>
    <w:rsid w:val="00143379"/>
    <w:rsid w:val="001436D9"/>
    <w:rsid w:val="00143EDD"/>
    <w:rsid w:val="00144011"/>
    <w:rsid w:val="00145F8D"/>
    <w:rsid w:val="00147B33"/>
    <w:rsid w:val="00152442"/>
    <w:rsid w:val="00153310"/>
    <w:rsid w:val="00153BDF"/>
    <w:rsid w:val="0015446A"/>
    <w:rsid w:val="00154842"/>
    <w:rsid w:val="00155ED0"/>
    <w:rsid w:val="00156195"/>
    <w:rsid w:val="00161128"/>
    <w:rsid w:val="001611CF"/>
    <w:rsid w:val="001629C4"/>
    <w:rsid w:val="00162B30"/>
    <w:rsid w:val="00163614"/>
    <w:rsid w:val="001637D1"/>
    <w:rsid w:val="00163E50"/>
    <w:rsid w:val="001645A9"/>
    <w:rsid w:val="00165193"/>
    <w:rsid w:val="0016524D"/>
    <w:rsid w:val="00165C97"/>
    <w:rsid w:val="00166DB1"/>
    <w:rsid w:val="0016707F"/>
    <w:rsid w:val="0016738F"/>
    <w:rsid w:val="001675A4"/>
    <w:rsid w:val="00167643"/>
    <w:rsid w:val="00170A8E"/>
    <w:rsid w:val="00170F04"/>
    <w:rsid w:val="001712FB"/>
    <w:rsid w:val="00171482"/>
    <w:rsid w:val="0017166E"/>
    <w:rsid w:val="0017268F"/>
    <w:rsid w:val="001738DA"/>
    <w:rsid w:val="00174500"/>
    <w:rsid w:val="00174800"/>
    <w:rsid w:val="00180749"/>
    <w:rsid w:val="00180DC2"/>
    <w:rsid w:val="001828EE"/>
    <w:rsid w:val="00184E81"/>
    <w:rsid w:val="00184EB9"/>
    <w:rsid w:val="00185130"/>
    <w:rsid w:val="00186AEF"/>
    <w:rsid w:val="00187654"/>
    <w:rsid w:val="00187F73"/>
    <w:rsid w:val="001904FA"/>
    <w:rsid w:val="00190964"/>
    <w:rsid w:val="00192DA6"/>
    <w:rsid w:val="00193038"/>
    <w:rsid w:val="0019305F"/>
    <w:rsid w:val="00193449"/>
    <w:rsid w:val="00194902"/>
    <w:rsid w:val="00195330"/>
    <w:rsid w:val="00195C79"/>
    <w:rsid w:val="00197605"/>
    <w:rsid w:val="001A0204"/>
    <w:rsid w:val="001A02F8"/>
    <w:rsid w:val="001A108F"/>
    <w:rsid w:val="001A4DE3"/>
    <w:rsid w:val="001A4E1A"/>
    <w:rsid w:val="001A52A8"/>
    <w:rsid w:val="001A6050"/>
    <w:rsid w:val="001B0756"/>
    <w:rsid w:val="001B12E5"/>
    <w:rsid w:val="001B2C37"/>
    <w:rsid w:val="001B3746"/>
    <w:rsid w:val="001B474F"/>
    <w:rsid w:val="001B6AB3"/>
    <w:rsid w:val="001C14AF"/>
    <w:rsid w:val="001C1E8A"/>
    <w:rsid w:val="001C1EFE"/>
    <w:rsid w:val="001C2B11"/>
    <w:rsid w:val="001C359B"/>
    <w:rsid w:val="001C6D78"/>
    <w:rsid w:val="001C7B35"/>
    <w:rsid w:val="001D0A0E"/>
    <w:rsid w:val="001D3D19"/>
    <w:rsid w:val="001D5A9F"/>
    <w:rsid w:val="001E0EA2"/>
    <w:rsid w:val="001E3463"/>
    <w:rsid w:val="001E46D3"/>
    <w:rsid w:val="001E56E8"/>
    <w:rsid w:val="001E59D6"/>
    <w:rsid w:val="001E6908"/>
    <w:rsid w:val="001F05E9"/>
    <w:rsid w:val="001F0C16"/>
    <w:rsid w:val="001F72F8"/>
    <w:rsid w:val="002001C1"/>
    <w:rsid w:val="0020039D"/>
    <w:rsid w:val="00202630"/>
    <w:rsid w:val="00202C98"/>
    <w:rsid w:val="002049CF"/>
    <w:rsid w:val="00205951"/>
    <w:rsid w:val="00207A11"/>
    <w:rsid w:val="00210893"/>
    <w:rsid w:val="00212697"/>
    <w:rsid w:val="00214F29"/>
    <w:rsid w:val="002155D8"/>
    <w:rsid w:val="00215DFE"/>
    <w:rsid w:val="00215FEA"/>
    <w:rsid w:val="002164CC"/>
    <w:rsid w:val="002229E8"/>
    <w:rsid w:val="0022368F"/>
    <w:rsid w:val="00223E2D"/>
    <w:rsid w:val="00224170"/>
    <w:rsid w:val="00224908"/>
    <w:rsid w:val="00224B4F"/>
    <w:rsid w:val="00224FFE"/>
    <w:rsid w:val="00225512"/>
    <w:rsid w:val="0022651D"/>
    <w:rsid w:val="00227776"/>
    <w:rsid w:val="0023304E"/>
    <w:rsid w:val="002335D1"/>
    <w:rsid w:val="002337A3"/>
    <w:rsid w:val="00234185"/>
    <w:rsid w:val="002343E0"/>
    <w:rsid w:val="00236A45"/>
    <w:rsid w:val="00236C93"/>
    <w:rsid w:val="00240DC1"/>
    <w:rsid w:val="00241C8D"/>
    <w:rsid w:val="00244437"/>
    <w:rsid w:val="00246512"/>
    <w:rsid w:val="0024767F"/>
    <w:rsid w:val="002505A3"/>
    <w:rsid w:val="002505E6"/>
    <w:rsid w:val="00251E06"/>
    <w:rsid w:val="00252605"/>
    <w:rsid w:val="002533DB"/>
    <w:rsid w:val="002543E7"/>
    <w:rsid w:val="002548AE"/>
    <w:rsid w:val="00254CB7"/>
    <w:rsid w:val="00255D58"/>
    <w:rsid w:val="0025646B"/>
    <w:rsid w:val="00256565"/>
    <w:rsid w:val="0025669A"/>
    <w:rsid w:val="00257253"/>
    <w:rsid w:val="0025747F"/>
    <w:rsid w:val="0026043C"/>
    <w:rsid w:val="00260736"/>
    <w:rsid w:val="00260986"/>
    <w:rsid w:val="002609C2"/>
    <w:rsid w:val="00261202"/>
    <w:rsid w:val="00261AAA"/>
    <w:rsid w:val="00261B61"/>
    <w:rsid w:val="00261F51"/>
    <w:rsid w:val="002622AC"/>
    <w:rsid w:val="00262ADC"/>
    <w:rsid w:val="0026427B"/>
    <w:rsid w:val="00264778"/>
    <w:rsid w:val="00264DCE"/>
    <w:rsid w:val="002669FF"/>
    <w:rsid w:val="00266B1B"/>
    <w:rsid w:val="00267520"/>
    <w:rsid w:val="002702F3"/>
    <w:rsid w:val="00270AFE"/>
    <w:rsid w:val="00270B83"/>
    <w:rsid w:val="00271549"/>
    <w:rsid w:val="00271615"/>
    <w:rsid w:val="00273EFE"/>
    <w:rsid w:val="002758CC"/>
    <w:rsid w:val="00275F11"/>
    <w:rsid w:val="00282936"/>
    <w:rsid w:val="002850C5"/>
    <w:rsid w:val="00287658"/>
    <w:rsid w:val="00287691"/>
    <w:rsid w:val="00287FE8"/>
    <w:rsid w:val="00290308"/>
    <w:rsid w:val="00290D03"/>
    <w:rsid w:val="00292455"/>
    <w:rsid w:val="002932BF"/>
    <w:rsid w:val="00293C13"/>
    <w:rsid w:val="002941AF"/>
    <w:rsid w:val="002944D8"/>
    <w:rsid w:val="002950B8"/>
    <w:rsid w:val="0029632A"/>
    <w:rsid w:val="002966C3"/>
    <w:rsid w:val="00296ADF"/>
    <w:rsid w:val="00296F54"/>
    <w:rsid w:val="002970DA"/>
    <w:rsid w:val="002970FE"/>
    <w:rsid w:val="00297384"/>
    <w:rsid w:val="002A005D"/>
    <w:rsid w:val="002A165C"/>
    <w:rsid w:val="002A2F1F"/>
    <w:rsid w:val="002A3B52"/>
    <w:rsid w:val="002A420F"/>
    <w:rsid w:val="002A4C47"/>
    <w:rsid w:val="002A5999"/>
    <w:rsid w:val="002A5B2B"/>
    <w:rsid w:val="002A773E"/>
    <w:rsid w:val="002A7996"/>
    <w:rsid w:val="002A7E54"/>
    <w:rsid w:val="002B22E1"/>
    <w:rsid w:val="002B2315"/>
    <w:rsid w:val="002B3C58"/>
    <w:rsid w:val="002C0009"/>
    <w:rsid w:val="002C02F3"/>
    <w:rsid w:val="002C15D8"/>
    <w:rsid w:val="002C25CD"/>
    <w:rsid w:val="002C2BFB"/>
    <w:rsid w:val="002C3A40"/>
    <w:rsid w:val="002C445B"/>
    <w:rsid w:val="002C4C43"/>
    <w:rsid w:val="002C4FB1"/>
    <w:rsid w:val="002C51CD"/>
    <w:rsid w:val="002D0B88"/>
    <w:rsid w:val="002D0E18"/>
    <w:rsid w:val="002D29DA"/>
    <w:rsid w:val="002D3827"/>
    <w:rsid w:val="002D3D14"/>
    <w:rsid w:val="002D59B3"/>
    <w:rsid w:val="002D63F9"/>
    <w:rsid w:val="002E0B84"/>
    <w:rsid w:val="002E107F"/>
    <w:rsid w:val="002E169E"/>
    <w:rsid w:val="002E18D0"/>
    <w:rsid w:val="002E3218"/>
    <w:rsid w:val="002E3286"/>
    <w:rsid w:val="002E49CE"/>
    <w:rsid w:val="002E54B9"/>
    <w:rsid w:val="002E5A11"/>
    <w:rsid w:val="002E5CD2"/>
    <w:rsid w:val="002E6BCC"/>
    <w:rsid w:val="002E79ED"/>
    <w:rsid w:val="002F2A61"/>
    <w:rsid w:val="002F3740"/>
    <w:rsid w:val="002F3EC6"/>
    <w:rsid w:val="002F424B"/>
    <w:rsid w:val="002F4462"/>
    <w:rsid w:val="002F59E2"/>
    <w:rsid w:val="002F770A"/>
    <w:rsid w:val="002F7B28"/>
    <w:rsid w:val="00300B0D"/>
    <w:rsid w:val="00300CE8"/>
    <w:rsid w:val="003026B5"/>
    <w:rsid w:val="00307259"/>
    <w:rsid w:val="0030729A"/>
    <w:rsid w:val="00307C00"/>
    <w:rsid w:val="00307C09"/>
    <w:rsid w:val="00307F44"/>
    <w:rsid w:val="00315238"/>
    <w:rsid w:val="00317828"/>
    <w:rsid w:val="00320D87"/>
    <w:rsid w:val="00320E22"/>
    <w:rsid w:val="00320F8F"/>
    <w:rsid w:val="003210D8"/>
    <w:rsid w:val="003227FD"/>
    <w:rsid w:val="00326A53"/>
    <w:rsid w:val="00326E54"/>
    <w:rsid w:val="00327454"/>
    <w:rsid w:val="003305A0"/>
    <w:rsid w:val="003305B6"/>
    <w:rsid w:val="00332738"/>
    <w:rsid w:val="0033283B"/>
    <w:rsid w:val="00332BEA"/>
    <w:rsid w:val="00332F04"/>
    <w:rsid w:val="00333D2E"/>
    <w:rsid w:val="00334ACD"/>
    <w:rsid w:val="00335156"/>
    <w:rsid w:val="003351D7"/>
    <w:rsid w:val="00335572"/>
    <w:rsid w:val="00335DD8"/>
    <w:rsid w:val="003368E0"/>
    <w:rsid w:val="00340942"/>
    <w:rsid w:val="0034175E"/>
    <w:rsid w:val="00341CBB"/>
    <w:rsid w:val="00341ED3"/>
    <w:rsid w:val="00341FCC"/>
    <w:rsid w:val="00343EC2"/>
    <w:rsid w:val="00343F82"/>
    <w:rsid w:val="00344FB1"/>
    <w:rsid w:val="0034569C"/>
    <w:rsid w:val="00350135"/>
    <w:rsid w:val="0035252C"/>
    <w:rsid w:val="0035388D"/>
    <w:rsid w:val="00354088"/>
    <w:rsid w:val="00354994"/>
    <w:rsid w:val="003557B8"/>
    <w:rsid w:val="00357872"/>
    <w:rsid w:val="00357B2E"/>
    <w:rsid w:val="00360705"/>
    <w:rsid w:val="00361B33"/>
    <w:rsid w:val="003623D8"/>
    <w:rsid w:val="0036390F"/>
    <w:rsid w:val="003644F7"/>
    <w:rsid w:val="00365977"/>
    <w:rsid w:val="00365F04"/>
    <w:rsid w:val="003661C3"/>
    <w:rsid w:val="0036691C"/>
    <w:rsid w:val="00371A17"/>
    <w:rsid w:val="00372C8E"/>
    <w:rsid w:val="003737BC"/>
    <w:rsid w:val="00373F1A"/>
    <w:rsid w:val="003743AD"/>
    <w:rsid w:val="00374D0D"/>
    <w:rsid w:val="0037690D"/>
    <w:rsid w:val="00380DEF"/>
    <w:rsid w:val="0038241D"/>
    <w:rsid w:val="0038268D"/>
    <w:rsid w:val="00382734"/>
    <w:rsid w:val="0038275B"/>
    <w:rsid w:val="00383D9A"/>
    <w:rsid w:val="00384F57"/>
    <w:rsid w:val="003865EC"/>
    <w:rsid w:val="00386C88"/>
    <w:rsid w:val="0038759F"/>
    <w:rsid w:val="00390579"/>
    <w:rsid w:val="00390BF4"/>
    <w:rsid w:val="00391457"/>
    <w:rsid w:val="00391EDF"/>
    <w:rsid w:val="003929F6"/>
    <w:rsid w:val="0039447C"/>
    <w:rsid w:val="003A06FD"/>
    <w:rsid w:val="003A2248"/>
    <w:rsid w:val="003A3A2A"/>
    <w:rsid w:val="003A43F4"/>
    <w:rsid w:val="003A5945"/>
    <w:rsid w:val="003A5CFB"/>
    <w:rsid w:val="003A7AF9"/>
    <w:rsid w:val="003AF8F6"/>
    <w:rsid w:val="003B0A6C"/>
    <w:rsid w:val="003B1381"/>
    <w:rsid w:val="003B1504"/>
    <w:rsid w:val="003B368A"/>
    <w:rsid w:val="003B4225"/>
    <w:rsid w:val="003B4319"/>
    <w:rsid w:val="003B48A0"/>
    <w:rsid w:val="003B6E67"/>
    <w:rsid w:val="003C2DA2"/>
    <w:rsid w:val="003C2FCC"/>
    <w:rsid w:val="003C3D25"/>
    <w:rsid w:val="003C565A"/>
    <w:rsid w:val="003C5C82"/>
    <w:rsid w:val="003C6894"/>
    <w:rsid w:val="003C775A"/>
    <w:rsid w:val="003D09C0"/>
    <w:rsid w:val="003D09CD"/>
    <w:rsid w:val="003D2C23"/>
    <w:rsid w:val="003D39F0"/>
    <w:rsid w:val="003D53BF"/>
    <w:rsid w:val="003D59D5"/>
    <w:rsid w:val="003D6F6A"/>
    <w:rsid w:val="003E210D"/>
    <w:rsid w:val="003E30AA"/>
    <w:rsid w:val="003E38BA"/>
    <w:rsid w:val="003E3E35"/>
    <w:rsid w:val="003E5301"/>
    <w:rsid w:val="003E743A"/>
    <w:rsid w:val="003E7FB2"/>
    <w:rsid w:val="003F09BE"/>
    <w:rsid w:val="003F2015"/>
    <w:rsid w:val="003F2BF9"/>
    <w:rsid w:val="003F5222"/>
    <w:rsid w:val="003F5FCC"/>
    <w:rsid w:val="003F65DB"/>
    <w:rsid w:val="003F670D"/>
    <w:rsid w:val="004004DF"/>
    <w:rsid w:val="00400DE1"/>
    <w:rsid w:val="00402AAE"/>
    <w:rsid w:val="00402DC3"/>
    <w:rsid w:val="004036A9"/>
    <w:rsid w:val="00404162"/>
    <w:rsid w:val="004048B1"/>
    <w:rsid w:val="004053B7"/>
    <w:rsid w:val="00405C04"/>
    <w:rsid w:val="00406A1A"/>
    <w:rsid w:val="00410302"/>
    <w:rsid w:val="00410496"/>
    <w:rsid w:val="00410A14"/>
    <w:rsid w:val="0041116C"/>
    <w:rsid w:val="00411638"/>
    <w:rsid w:val="00412F08"/>
    <w:rsid w:val="004155DC"/>
    <w:rsid w:val="00416A35"/>
    <w:rsid w:val="00417083"/>
    <w:rsid w:val="00417AFD"/>
    <w:rsid w:val="00417CFC"/>
    <w:rsid w:val="00420B12"/>
    <w:rsid w:val="00420D66"/>
    <w:rsid w:val="00421556"/>
    <w:rsid w:val="00422787"/>
    <w:rsid w:val="00422F82"/>
    <w:rsid w:val="00422FBB"/>
    <w:rsid w:val="00423704"/>
    <w:rsid w:val="0042483F"/>
    <w:rsid w:val="00424A7C"/>
    <w:rsid w:val="004271F5"/>
    <w:rsid w:val="00427C13"/>
    <w:rsid w:val="00433AD4"/>
    <w:rsid w:val="00433D05"/>
    <w:rsid w:val="00434A9F"/>
    <w:rsid w:val="00434D45"/>
    <w:rsid w:val="00434FF3"/>
    <w:rsid w:val="004357B5"/>
    <w:rsid w:val="00436768"/>
    <w:rsid w:val="004367BB"/>
    <w:rsid w:val="004371F6"/>
    <w:rsid w:val="004401DD"/>
    <w:rsid w:val="00443CC0"/>
    <w:rsid w:val="00446A82"/>
    <w:rsid w:val="004472FF"/>
    <w:rsid w:val="0044788D"/>
    <w:rsid w:val="0045113D"/>
    <w:rsid w:val="00451DFA"/>
    <w:rsid w:val="00452E76"/>
    <w:rsid w:val="0045376F"/>
    <w:rsid w:val="00454477"/>
    <w:rsid w:val="00454902"/>
    <w:rsid w:val="00454C12"/>
    <w:rsid w:val="004552D2"/>
    <w:rsid w:val="00455A84"/>
    <w:rsid w:val="00456765"/>
    <w:rsid w:val="0045723D"/>
    <w:rsid w:val="0045744B"/>
    <w:rsid w:val="00457AC3"/>
    <w:rsid w:val="004601B9"/>
    <w:rsid w:val="00461AB5"/>
    <w:rsid w:val="00461B80"/>
    <w:rsid w:val="00461EAD"/>
    <w:rsid w:val="0046373F"/>
    <w:rsid w:val="00464AB8"/>
    <w:rsid w:val="00464B04"/>
    <w:rsid w:val="00464BFC"/>
    <w:rsid w:val="00465279"/>
    <w:rsid w:val="00466722"/>
    <w:rsid w:val="00470FA4"/>
    <w:rsid w:val="00473594"/>
    <w:rsid w:val="00473FE1"/>
    <w:rsid w:val="00474652"/>
    <w:rsid w:val="00477662"/>
    <w:rsid w:val="00481B2A"/>
    <w:rsid w:val="004825BD"/>
    <w:rsid w:val="0048329F"/>
    <w:rsid w:val="00484126"/>
    <w:rsid w:val="00484740"/>
    <w:rsid w:val="00484D33"/>
    <w:rsid w:val="0048529F"/>
    <w:rsid w:val="004862CC"/>
    <w:rsid w:val="004868E5"/>
    <w:rsid w:val="00487FE1"/>
    <w:rsid w:val="00490C39"/>
    <w:rsid w:val="0049177A"/>
    <w:rsid w:val="0049238A"/>
    <w:rsid w:val="00492E5B"/>
    <w:rsid w:val="00494922"/>
    <w:rsid w:val="0049765C"/>
    <w:rsid w:val="004A2069"/>
    <w:rsid w:val="004A2116"/>
    <w:rsid w:val="004A2D04"/>
    <w:rsid w:val="004A34D7"/>
    <w:rsid w:val="004A44AF"/>
    <w:rsid w:val="004A4E18"/>
    <w:rsid w:val="004A5913"/>
    <w:rsid w:val="004A593C"/>
    <w:rsid w:val="004A6178"/>
    <w:rsid w:val="004A7F21"/>
    <w:rsid w:val="004B0132"/>
    <w:rsid w:val="004B036A"/>
    <w:rsid w:val="004B1F05"/>
    <w:rsid w:val="004B3415"/>
    <w:rsid w:val="004B399B"/>
    <w:rsid w:val="004B483A"/>
    <w:rsid w:val="004B4AC0"/>
    <w:rsid w:val="004B718C"/>
    <w:rsid w:val="004B73FA"/>
    <w:rsid w:val="004B7687"/>
    <w:rsid w:val="004B78AD"/>
    <w:rsid w:val="004C0ED6"/>
    <w:rsid w:val="004C23E9"/>
    <w:rsid w:val="004C26CC"/>
    <w:rsid w:val="004C2D9B"/>
    <w:rsid w:val="004C2FBD"/>
    <w:rsid w:val="004C4B78"/>
    <w:rsid w:val="004C5630"/>
    <w:rsid w:val="004C58D1"/>
    <w:rsid w:val="004C74C9"/>
    <w:rsid w:val="004D041A"/>
    <w:rsid w:val="004D105A"/>
    <w:rsid w:val="004D11F1"/>
    <w:rsid w:val="004D1E84"/>
    <w:rsid w:val="004D33BE"/>
    <w:rsid w:val="004D4108"/>
    <w:rsid w:val="004D5926"/>
    <w:rsid w:val="004D6271"/>
    <w:rsid w:val="004E002B"/>
    <w:rsid w:val="004E061C"/>
    <w:rsid w:val="004E106F"/>
    <w:rsid w:val="004E14EC"/>
    <w:rsid w:val="004E1A79"/>
    <w:rsid w:val="004E1F14"/>
    <w:rsid w:val="004E2047"/>
    <w:rsid w:val="004E3CCB"/>
    <w:rsid w:val="004E7A4C"/>
    <w:rsid w:val="004E7DBB"/>
    <w:rsid w:val="004F0068"/>
    <w:rsid w:val="004F1A64"/>
    <w:rsid w:val="004F1AE8"/>
    <w:rsid w:val="004F28DE"/>
    <w:rsid w:val="004F4CC9"/>
    <w:rsid w:val="004F5686"/>
    <w:rsid w:val="004F5984"/>
    <w:rsid w:val="004F6085"/>
    <w:rsid w:val="0050224F"/>
    <w:rsid w:val="005025AD"/>
    <w:rsid w:val="00504B54"/>
    <w:rsid w:val="005056AD"/>
    <w:rsid w:val="00505F84"/>
    <w:rsid w:val="00506188"/>
    <w:rsid w:val="0050775E"/>
    <w:rsid w:val="0051084C"/>
    <w:rsid w:val="0051270B"/>
    <w:rsid w:val="0051351C"/>
    <w:rsid w:val="00513AD3"/>
    <w:rsid w:val="00516F78"/>
    <w:rsid w:val="00517312"/>
    <w:rsid w:val="00520A6C"/>
    <w:rsid w:val="005227C4"/>
    <w:rsid w:val="00523B64"/>
    <w:rsid w:val="00523C21"/>
    <w:rsid w:val="005265B1"/>
    <w:rsid w:val="00526F64"/>
    <w:rsid w:val="005273CD"/>
    <w:rsid w:val="00527494"/>
    <w:rsid w:val="00530F22"/>
    <w:rsid w:val="0053392E"/>
    <w:rsid w:val="00533B56"/>
    <w:rsid w:val="00534C87"/>
    <w:rsid w:val="00537FEE"/>
    <w:rsid w:val="00542523"/>
    <w:rsid w:val="005429BD"/>
    <w:rsid w:val="005444F0"/>
    <w:rsid w:val="005457BB"/>
    <w:rsid w:val="005463EB"/>
    <w:rsid w:val="005465C3"/>
    <w:rsid w:val="00546E1A"/>
    <w:rsid w:val="00546FB5"/>
    <w:rsid w:val="00547352"/>
    <w:rsid w:val="005475C5"/>
    <w:rsid w:val="005479B9"/>
    <w:rsid w:val="005502E0"/>
    <w:rsid w:val="00550AE8"/>
    <w:rsid w:val="005517B2"/>
    <w:rsid w:val="005521BB"/>
    <w:rsid w:val="00554642"/>
    <w:rsid w:val="00554960"/>
    <w:rsid w:val="00555AC5"/>
    <w:rsid w:val="005561BD"/>
    <w:rsid w:val="00557715"/>
    <w:rsid w:val="00560F97"/>
    <w:rsid w:val="00561ECB"/>
    <w:rsid w:val="00562A2A"/>
    <w:rsid w:val="00562F82"/>
    <w:rsid w:val="00563414"/>
    <w:rsid w:val="00563F19"/>
    <w:rsid w:val="00564CBF"/>
    <w:rsid w:val="00571BE6"/>
    <w:rsid w:val="00572D35"/>
    <w:rsid w:val="00581A9B"/>
    <w:rsid w:val="0058252F"/>
    <w:rsid w:val="00583AE5"/>
    <w:rsid w:val="0058431A"/>
    <w:rsid w:val="00586F16"/>
    <w:rsid w:val="005900DC"/>
    <w:rsid w:val="0059386E"/>
    <w:rsid w:val="005955D5"/>
    <w:rsid w:val="00596D0D"/>
    <w:rsid w:val="005A0598"/>
    <w:rsid w:val="005A0675"/>
    <w:rsid w:val="005A0B95"/>
    <w:rsid w:val="005A0C5E"/>
    <w:rsid w:val="005A18F4"/>
    <w:rsid w:val="005A283C"/>
    <w:rsid w:val="005A435B"/>
    <w:rsid w:val="005A5DF4"/>
    <w:rsid w:val="005A5FA9"/>
    <w:rsid w:val="005A6722"/>
    <w:rsid w:val="005A6E92"/>
    <w:rsid w:val="005A76B5"/>
    <w:rsid w:val="005B0024"/>
    <w:rsid w:val="005B51D8"/>
    <w:rsid w:val="005B5299"/>
    <w:rsid w:val="005B570D"/>
    <w:rsid w:val="005B59C4"/>
    <w:rsid w:val="005B5C8F"/>
    <w:rsid w:val="005B5F5C"/>
    <w:rsid w:val="005B61F1"/>
    <w:rsid w:val="005B631B"/>
    <w:rsid w:val="005B6340"/>
    <w:rsid w:val="005C02A4"/>
    <w:rsid w:val="005C156A"/>
    <w:rsid w:val="005C2B9E"/>
    <w:rsid w:val="005C3500"/>
    <w:rsid w:val="005C50B0"/>
    <w:rsid w:val="005C67E4"/>
    <w:rsid w:val="005C7234"/>
    <w:rsid w:val="005C7854"/>
    <w:rsid w:val="005C7B7A"/>
    <w:rsid w:val="005C7C74"/>
    <w:rsid w:val="005D0757"/>
    <w:rsid w:val="005D0851"/>
    <w:rsid w:val="005D0B71"/>
    <w:rsid w:val="005D1338"/>
    <w:rsid w:val="005D4B5C"/>
    <w:rsid w:val="005D5498"/>
    <w:rsid w:val="005D6D4E"/>
    <w:rsid w:val="005D7E5D"/>
    <w:rsid w:val="005E0F76"/>
    <w:rsid w:val="005E13AC"/>
    <w:rsid w:val="005E1A45"/>
    <w:rsid w:val="005E2244"/>
    <w:rsid w:val="005E38D6"/>
    <w:rsid w:val="005E4EAC"/>
    <w:rsid w:val="005E56D8"/>
    <w:rsid w:val="005E6498"/>
    <w:rsid w:val="005E6788"/>
    <w:rsid w:val="005F15AE"/>
    <w:rsid w:val="005F2196"/>
    <w:rsid w:val="005F2A00"/>
    <w:rsid w:val="005F2A23"/>
    <w:rsid w:val="005F3DC1"/>
    <w:rsid w:val="005F71A0"/>
    <w:rsid w:val="005F7F34"/>
    <w:rsid w:val="0060023B"/>
    <w:rsid w:val="00602F6B"/>
    <w:rsid w:val="00604610"/>
    <w:rsid w:val="006053BF"/>
    <w:rsid w:val="006053FB"/>
    <w:rsid w:val="0060550C"/>
    <w:rsid w:val="00610F43"/>
    <w:rsid w:val="00612379"/>
    <w:rsid w:val="006131A5"/>
    <w:rsid w:val="00613B1A"/>
    <w:rsid w:val="006148DE"/>
    <w:rsid w:val="00614E93"/>
    <w:rsid w:val="00615000"/>
    <w:rsid w:val="00615AAA"/>
    <w:rsid w:val="00617394"/>
    <w:rsid w:val="0061779A"/>
    <w:rsid w:val="00617918"/>
    <w:rsid w:val="00617AFC"/>
    <w:rsid w:val="00617FE0"/>
    <w:rsid w:val="006210C6"/>
    <w:rsid w:val="00621D7A"/>
    <w:rsid w:val="0062646F"/>
    <w:rsid w:val="00626AB8"/>
    <w:rsid w:val="00626E4B"/>
    <w:rsid w:val="006271BE"/>
    <w:rsid w:val="00630B23"/>
    <w:rsid w:val="0063159D"/>
    <w:rsid w:val="00631920"/>
    <w:rsid w:val="006342A7"/>
    <w:rsid w:val="00635988"/>
    <w:rsid w:val="006367DB"/>
    <w:rsid w:val="00636BB8"/>
    <w:rsid w:val="00640130"/>
    <w:rsid w:val="006411A1"/>
    <w:rsid w:val="00643E12"/>
    <w:rsid w:val="0064572F"/>
    <w:rsid w:val="0064687F"/>
    <w:rsid w:val="006471C8"/>
    <w:rsid w:val="00647419"/>
    <w:rsid w:val="006509D9"/>
    <w:rsid w:val="00652C48"/>
    <w:rsid w:val="00653629"/>
    <w:rsid w:val="00653686"/>
    <w:rsid w:val="00654AD2"/>
    <w:rsid w:val="00654D31"/>
    <w:rsid w:val="00654EDF"/>
    <w:rsid w:val="00655222"/>
    <w:rsid w:val="0065797C"/>
    <w:rsid w:val="00660799"/>
    <w:rsid w:val="006626CE"/>
    <w:rsid w:val="006630AE"/>
    <w:rsid w:val="0066343C"/>
    <w:rsid w:val="0066378F"/>
    <w:rsid w:val="00663E34"/>
    <w:rsid w:val="00665B31"/>
    <w:rsid w:val="00666D74"/>
    <w:rsid w:val="00667003"/>
    <w:rsid w:val="00670FB9"/>
    <w:rsid w:val="00671E33"/>
    <w:rsid w:val="006728E4"/>
    <w:rsid w:val="006732CA"/>
    <w:rsid w:val="0067335C"/>
    <w:rsid w:val="006738C8"/>
    <w:rsid w:val="006741DC"/>
    <w:rsid w:val="00675D0C"/>
    <w:rsid w:val="00676A9E"/>
    <w:rsid w:val="00676EFF"/>
    <w:rsid w:val="00677288"/>
    <w:rsid w:val="006805CD"/>
    <w:rsid w:val="00680EAC"/>
    <w:rsid w:val="00681346"/>
    <w:rsid w:val="00681B4D"/>
    <w:rsid w:val="00682311"/>
    <w:rsid w:val="006835C1"/>
    <w:rsid w:val="00683AB1"/>
    <w:rsid w:val="00683CC0"/>
    <w:rsid w:val="006853FE"/>
    <w:rsid w:val="0068B570"/>
    <w:rsid w:val="0069092B"/>
    <w:rsid w:val="006922B9"/>
    <w:rsid w:val="006924DC"/>
    <w:rsid w:val="0069305A"/>
    <w:rsid w:val="0069327B"/>
    <w:rsid w:val="00693AC3"/>
    <w:rsid w:val="00694465"/>
    <w:rsid w:val="0069508E"/>
    <w:rsid w:val="00695C54"/>
    <w:rsid w:val="006A0FFE"/>
    <w:rsid w:val="006A1017"/>
    <w:rsid w:val="006A2094"/>
    <w:rsid w:val="006A2E6E"/>
    <w:rsid w:val="006A33D9"/>
    <w:rsid w:val="006A3CE6"/>
    <w:rsid w:val="006A470E"/>
    <w:rsid w:val="006A65CC"/>
    <w:rsid w:val="006A7CE4"/>
    <w:rsid w:val="006A7D47"/>
    <w:rsid w:val="006B161F"/>
    <w:rsid w:val="006B1BAD"/>
    <w:rsid w:val="006C018C"/>
    <w:rsid w:val="006C0CD5"/>
    <w:rsid w:val="006C18A7"/>
    <w:rsid w:val="006C2D3B"/>
    <w:rsid w:val="006C2D6D"/>
    <w:rsid w:val="006C321C"/>
    <w:rsid w:val="006C332B"/>
    <w:rsid w:val="006C37DB"/>
    <w:rsid w:val="006C430E"/>
    <w:rsid w:val="006C5986"/>
    <w:rsid w:val="006C5E3D"/>
    <w:rsid w:val="006D049B"/>
    <w:rsid w:val="006D05AC"/>
    <w:rsid w:val="006D3435"/>
    <w:rsid w:val="006D35D5"/>
    <w:rsid w:val="006D37E4"/>
    <w:rsid w:val="006D39ED"/>
    <w:rsid w:val="006D4D14"/>
    <w:rsid w:val="006D5477"/>
    <w:rsid w:val="006D5DD5"/>
    <w:rsid w:val="006D7013"/>
    <w:rsid w:val="006E0BBD"/>
    <w:rsid w:val="006E126D"/>
    <w:rsid w:val="006E1498"/>
    <w:rsid w:val="006E19BC"/>
    <w:rsid w:val="006E1B13"/>
    <w:rsid w:val="006E3A16"/>
    <w:rsid w:val="006E3A7B"/>
    <w:rsid w:val="006E4E99"/>
    <w:rsid w:val="006E5AAE"/>
    <w:rsid w:val="006E5C17"/>
    <w:rsid w:val="006E7511"/>
    <w:rsid w:val="006E7A42"/>
    <w:rsid w:val="006E7C2F"/>
    <w:rsid w:val="006F1674"/>
    <w:rsid w:val="006F28D4"/>
    <w:rsid w:val="006F2B50"/>
    <w:rsid w:val="006F2ECE"/>
    <w:rsid w:val="006F2F22"/>
    <w:rsid w:val="006F35C7"/>
    <w:rsid w:val="006F4686"/>
    <w:rsid w:val="006F4BDB"/>
    <w:rsid w:val="006F4E4A"/>
    <w:rsid w:val="006F4EC1"/>
    <w:rsid w:val="006F4F3E"/>
    <w:rsid w:val="006F93BA"/>
    <w:rsid w:val="007012E7"/>
    <w:rsid w:val="0070150C"/>
    <w:rsid w:val="0070460B"/>
    <w:rsid w:val="0070601D"/>
    <w:rsid w:val="00706356"/>
    <w:rsid w:val="00711A9F"/>
    <w:rsid w:val="00715AD9"/>
    <w:rsid w:val="007169B8"/>
    <w:rsid w:val="00717D85"/>
    <w:rsid w:val="00717F98"/>
    <w:rsid w:val="00720F80"/>
    <w:rsid w:val="0072165E"/>
    <w:rsid w:val="00724F10"/>
    <w:rsid w:val="00726F15"/>
    <w:rsid w:val="00731B38"/>
    <w:rsid w:val="00732326"/>
    <w:rsid w:val="0073291C"/>
    <w:rsid w:val="007331CF"/>
    <w:rsid w:val="00733530"/>
    <w:rsid w:val="00734F8E"/>
    <w:rsid w:val="0073572B"/>
    <w:rsid w:val="00735BFD"/>
    <w:rsid w:val="00736059"/>
    <w:rsid w:val="00737DE1"/>
    <w:rsid w:val="00741208"/>
    <w:rsid w:val="007415DB"/>
    <w:rsid w:val="007420BD"/>
    <w:rsid w:val="0074292F"/>
    <w:rsid w:val="007435E8"/>
    <w:rsid w:val="00743945"/>
    <w:rsid w:val="00745C8E"/>
    <w:rsid w:val="0074604F"/>
    <w:rsid w:val="00746394"/>
    <w:rsid w:val="007469B5"/>
    <w:rsid w:val="0074701B"/>
    <w:rsid w:val="0075002D"/>
    <w:rsid w:val="00752327"/>
    <w:rsid w:val="007523E9"/>
    <w:rsid w:val="00752F78"/>
    <w:rsid w:val="0075320F"/>
    <w:rsid w:val="00754FD5"/>
    <w:rsid w:val="00757335"/>
    <w:rsid w:val="0076071C"/>
    <w:rsid w:val="00760940"/>
    <w:rsid w:val="007630DA"/>
    <w:rsid w:val="0076364A"/>
    <w:rsid w:val="00764A3F"/>
    <w:rsid w:val="007664BE"/>
    <w:rsid w:val="00766672"/>
    <w:rsid w:val="00766926"/>
    <w:rsid w:val="007669C7"/>
    <w:rsid w:val="00767266"/>
    <w:rsid w:val="0077014F"/>
    <w:rsid w:val="0077060E"/>
    <w:rsid w:val="00770663"/>
    <w:rsid w:val="0077359E"/>
    <w:rsid w:val="007744EC"/>
    <w:rsid w:val="00775333"/>
    <w:rsid w:val="00775D2F"/>
    <w:rsid w:val="00777719"/>
    <w:rsid w:val="00777F96"/>
    <w:rsid w:val="00780360"/>
    <w:rsid w:val="00780384"/>
    <w:rsid w:val="00780A35"/>
    <w:rsid w:val="00780D28"/>
    <w:rsid w:val="00782DCC"/>
    <w:rsid w:val="00783372"/>
    <w:rsid w:val="007837C5"/>
    <w:rsid w:val="00783FA1"/>
    <w:rsid w:val="00784CB5"/>
    <w:rsid w:val="00784EC6"/>
    <w:rsid w:val="007876CA"/>
    <w:rsid w:val="0078794E"/>
    <w:rsid w:val="00790494"/>
    <w:rsid w:val="007907BF"/>
    <w:rsid w:val="00790946"/>
    <w:rsid w:val="00796582"/>
    <w:rsid w:val="00796A65"/>
    <w:rsid w:val="007A3C07"/>
    <w:rsid w:val="007A5526"/>
    <w:rsid w:val="007A5545"/>
    <w:rsid w:val="007A5B74"/>
    <w:rsid w:val="007A603B"/>
    <w:rsid w:val="007B54A0"/>
    <w:rsid w:val="007B707F"/>
    <w:rsid w:val="007B75BF"/>
    <w:rsid w:val="007C0CEF"/>
    <w:rsid w:val="007C0EA9"/>
    <w:rsid w:val="007C2172"/>
    <w:rsid w:val="007C36D5"/>
    <w:rsid w:val="007C468D"/>
    <w:rsid w:val="007C57B3"/>
    <w:rsid w:val="007C7DDF"/>
    <w:rsid w:val="007D0A32"/>
    <w:rsid w:val="007D4447"/>
    <w:rsid w:val="007D559D"/>
    <w:rsid w:val="007D71C1"/>
    <w:rsid w:val="007E027E"/>
    <w:rsid w:val="007E222F"/>
    <w:rsid w:val="007E28F4"/>
    <w:rsid w:val="007E2EFE"/>
    <w:rsid w:val="007E3CE6"/>
    <w:rsid w:val="007E3D9E"/>
    <w:rsid w:val="007E4094"/>
    <w:rsid w:val="007E4A80"/>
    <w:rsid w:val="007E57F2"/>
    <w:rsid w:val="007E6ADE"/>
    <w:rsid w:val="007E74BB"/>
    <w:rsid w:val="007F0BB7"/>
    <w:rsid w:val="007F176A"/>
    <w:rsid w:val="007F244F"/>
    <w:rsid w:val="007F2732"/>
    <w:rsid w:val="007F31B1"/>
    <w:rsid w:val="007F4000"/>
    <w:rsid w:val="007F4E6B"/>
    <w:rsid w:val="007F5759"/>
    <w:rsid w:val="007F5B34"/>
    <w:rsid w:val="007F5D19"/>
    <w:rsid w:val="007F6354"/>
    <w:rsid w:val="007F767B"/>
    <w:rsid w:val="008003FB"/>
    <w:rsid w:val="0080048B"/>
    <w:rsid w:val="00800908"/>
    <w:rsid w:val="008023A5"/>
    <w:rsid w:val="008029E9"/>
    <w:rsid w:val="0080428E"/>
    <w:rsid w:val="00805364"/>
    <w:rsid w:val="00805633"/>
    <w:rsid w:val="0080569E"/>
    <w:rsid w:val="00806902"/>
    <w:rsid w:val="008072F2"/>
    <w:rsid w:val="00811842"/>
    <w:rsid w:val="00811DCC"/>
    <w:rsid w:val="0081259F"/>
    <w:rsid w:val="00813C3C"/>
    <w:rsid w:val="00814A03"/>
    <w:rsid w:val="0081707E"/>
    <w:rsid w:val="008175D5"/>
    <w:rsid w:val="00817946"/>
    <w:rsid w:val="00817E5A"/>
    <w:rsid w:val="00821B97"/>
    <w:rsid w:val="0082219E"/>
    <w:rsid w:val="008232A6"/>
    <w:rsid w:val="00826C2E"/>
    <w:rsid w:val="008311C9"/>
    <w:rsid w:val="00834C7D"/>
    <w:rsid w:val="008355B2"/>
    <w:rsid w:val="00835D60"/>
    <w:rsid w:val="00836388"/>
    <w:rsid w:val="008364D0"/>
    <w:rsid w:val="00836968"/>
    <w:rsid w:val="008370D1"/>
    <w:rsid w:val="00841789"/>
    <w:rsid w:val="00845BBB"/>
    <w:rsid w:val="008462AB"/>
    <w:rsid w:val="00847DCF"/>
    <w:rsid w:val="00850E44"/>
    <w:rsid w:val="00852EEB"/>
    <w:rsid w:val="00853310"/>
    <w:rsid w:val="008540A5"/>
    <w:rsid w:val="00855582"/>
    <w:rsid w:val="008571E2"/>
    <w:rsid w:val="00862FA7"/>
    <w:rsid w:val="00863860"/>
    <w:rsid w:val="00863D6E"/>
    <w:rsid w:val="00863F72"/>
    <w:rsid w:val="00864E2C"/>
    <w:rsid w:val="00865D44"/>
    <w:rsid w:val="0086612F"/>
    <w:rsid w:val="00866A55"/>
    <w:rsid w:val="00867A4A"/>
    <w:rsid w:val="008715C5"/>
    <w:rsid w:val="00871B6A"/>
    <w:rsid w:val="00872249"/>
    <w:rsid w:val="0087425F"/>
    <w:rsid w:val="00874ABB"/>
    <w:rsid w:val="0087514C"/>
    <w:rsid w:val="00876086"/>
    <w:rsid w:val="00876BEB"/>
    <w:rsid w:val="00877CFD"/>
    <w:rsid w:val="00877E2A"/>
    <w:rsid w:val="00880D1B"/>
    <w:rsid w:val="00882615"/>
    <w:rsid w:val="00882B9E"/>
    <w:rsid w:val="00882F87"/>
    <w:rsid w:val="0088419D"/>
    <w:rsid w:val="00885B43"/>
    <w:rsid w:val="0088601A"/>
    <w:rsid w:val="00887EC9"/>
    <w:rsid w:val="008910D1"/>
    <w:rsid w:val="00891B47"/>
    <w:rsid w:val="00893B9A"/>
    <w:rsid w:val="00893F47"/>
    <w:rsid w:val="008A0A12"/>
    <w:rsid w:val="008A0D7D"/>
    <w:rsid w:val="008A1625"/>
    <w:rsid w:val="008A33C0"/>
    <w:rsid w:val="008A4AE4"/>
    <w:rsid w:val="008A4C75"/>
    <w:rsid w:val="008A59D2"/>
    <w:rsid w:val="008A5F4D"/>
    <w:rsid w:val="008B0C06"/>
    <w:rsid w:val="008B13F9"/>
    <w:rsid w:val="008B2271"/>
    <w:rsid w:val="008B2852"/>
    <w:rsid w:val="008B415B"/>
    <w:rsid w:val="008B5337"/>
    <w:rsid w:val="008B6A85"/>
    <w:rsid w:val="008B7241"/>
    <w:rsid w:val="008C0838"/>
    <w:rsid w:val="008C11B0"/>
    <w:rsid w:val="008C128A"/>
    <w:rsid w:val="008C1EFF"/>
    <w:rsid w:val="008C2427"/>
    <w:rsid w:val="008C3413"/>
    <w:rsid w:val="008C3D58"/>
    <w:rsid w:val="008C4098"/>
    <w:rsid w:val="008C4760"/>
    <w:rsid w:val="008C5549"/>
    <w:rsid w:val="008C57C0"/>
    <w:rsid w:val="008C5A4B"/>
    <w:rsid w:val="008C625B"/>
    <w:rsid w:val="008C6E96"/>
    <w:rsid w:val="008D0210"/>
    <w:rsid w:val="008D0D3C"/>
    <w:rsid w:val="008D110A"/>
    <w:rsid w:val="008D13C8"/>
    <w:rsid w:val="008D1C3A"/>
    <w:rsid w:val="008D2E29"/>
    <w:rsid w:val="008D2F5A"/>
    <w:rsid w:val="008D3BC0"/>
    <w:rsid w:val="008D48C5"/>
    <w:rsid w:val="008D4B1F"/>
    <w:rsid w:val="008D66D1"/>
    <w:rsid w:val="008D7750"/>
    <w:rsid w:val="008D7DFB"/>
    <w:rsid w:val="008E086F"/>
    <w:rsid w:val="008E0A17"/>
    <w:rsid w:val="008E1F58"/>
    <w:rsid w:val="008E2337"/>
    <w:rsid w:val="008E28C7"/>
    <w:rsid w:val="008E614B"/>
    <w:rsid w:val="008E729A"/>
    <w:rsid w:val="008F0369"/>
    <w:rsid w:val="008F0D1F"/>
    <w:rsid w:val="008F2FCF"/>
    <w:rsid w:val="008F4F86"/>
    <w:rsid w:val="008F5D8B"/>
    <w:rsid w:val="008F5EFD"/>
    <w:rsid w:val="008F6DFF"/>
    <w:rsid w:val="008F7C55"/>
    <w:rsid w:val="00900ADA"/>
    <w:rsid w:val="00901F89"/>
    <w:rsid w:val="00902942"/>
    <w:rsid w:val="009029E0"/>
    <w:rsid w:val="00903761"/>
    <w:rsid w:val="00903C74"/>
    <w:rsid w:val="00904AB0"/>
    <w:rsid w:val="009107DD"/>
    <w:rsid w:val="00911050"/>
    <w:rsid w:val="009126EF"/>
    <w:rsid w:val="009133F6"/>
    <w:rsid w:val="009138CE"/>
    <w:rsid w:val="0091391D"/>
    <w:rsid w:val="009154AF"/>
    <w:rsid w:val="00916088"/>
    <w:rsid w:val="00917C66"/>
    <w:rsid w:val="00917E81"/>
    <w:rsid w:val="00923864"/>
    <w:rsid w:val="009260C0"/>
    <w:rsid w:val="00926826"/>
    <w:rsid w:val="009270D1"/>
    <w:rsid w:val="00930124"/>
    <w:rsid w:val="0093050E"/>
    <w:rsid w:val="00930EB8"/>
    <w:rsid w:val="009310D6"/>
    <w:rsid w:val="009324B6"/>
    <w:rsid w:val="0093273C"/>
    <w:rsid w:val="00932DF4"/>
    <w:rsid w:val="00932F0D"/>
    <w:rsid w:val="00933352"/>
    <w:rsid w:val="00933443"/>
    <w:rsid w:val="009340FD"/>
    <w:rsid w:val="00935DE1"/>
    <w:rsid w:val="00937959"/>
    <w:rsid w:val="00937D13"/>
    <w:rsid w:val="00940587"/>
    <w:rsid w:val="00942BB8"/>
    <w:rsid w:val="00945690"/>
    <w:rsid w:val="0094573A"/>
    <w:rsid w:val="00946B84"/>
    <w:rsid w:val="009471A0"/>
    <w:rsid w:val="00947D18"/>
    <w:rsid w:val="00947E35"/>
    <w:rsid w:val="0095135D"/>
    <w:rsid w:val="0095476E"/>
    <w:rsid w:val="00954C20"/>
    <w:rsid w:val="009571A0"/>
    <w:rsid w:val="00957B2E"/>
    <w:rsid w:val="00961F42"/>
    <w:rsid w:val="009638F2"/>
    <w:rsid w:val="009639B7"/>
    <w:rsid w:val="00964863"/>
    <w:rsid w:val="009659AD"/>
    <w:rsid w:val="00965EB3"/>
    <w:rsid w:val="00970935"/>
    <w:rsid w:val="00971998"/>
    <w:rsid w:val="00972EE7"/>
    <w:rsid w:val="00973BF3"/>
    <w:rsid w:val="009749BE"/>
    <w:rsid w:val="00977147"/>
    <w:rsid w:val="009773D4"/>
    <w:rsid w:val="009802A7"/>
    <w:rsid w:val="009816A1"/>
    <w:rsid w:val="0098335A"/>
    <w:rsid w:val="00983B3C"/>
    <w:rsid w:val="00984913"/>
    <w:rsid w:val="00986B08"/>
    <w:rsid w:val="00990EE9"/>
    <w:rsid w:val="00992F38"/>
    <w:rsid w:val="00993E57"/>
    <w:rsid w:val="00994AD5"/>
    <w:rsid w:val="009952C1"/>
    <w:rsid w:val="00995B12"/>
    <w:rsid w:val="009964C6"/>
    <w:rsid w:val="009A1923"/>
    <w:rsid w:val="009A232E"/>
    <w:rsid w:val="009A3A4A"/>
    <w:rsid w:val="009A549C"/>
    <w:rsid w:val="009A570D"/>
    <w:rsid w:val="009A6F80"/>
    <w:rsid w:val="009A72FD"/>
    <w:rsid w:val="009B0032"/>
    <w:rsid w:val="009B26B0"/>
    <w:rsid w:val="009B34BF"/>
    <w:rsid w:val="009B5DD8"/>
    <w:rsid w:val="009B7031"/>
    <w:rsid w:val="009B7909"/>
    <w:rsid w:val="009B7BFF"/>
    <w:rsid w:val="009B7DB9"/>
    <w:rsid w:val="009C026C"/>
    <w:rsid w:val="009C1946"/>
    <w:rsid w:val="009C218A"/>
    <w:rsid w:val="009C2AD7"/>
    <w:rsid w:val="009C3EBD"/>
    <w:rsid w:val="009C4B8F"/>
    <w:rsid w:val="009C6D4C"/>
    <w:rsid w:val="009C7705"/>
    <w:rsid w:val="009D09A2"/>
    <w:rsid w:val="009D15DB"/>
    <w:rsid w:val="009D1A39"/>
    <w:rsid w:val="009D1F30"/>
    <w:rsid w:val="009D24FD"/>
    <w:rsid w:val="009D2679"/>
    <w:rsid w:val="009D276F"/>
    <w:rsid w:val="009D3BA3"/>
    <w:rsid w:val="009D47E9"/>
    <w:rsid w:val="009D56EC"/>
    <w:rsid w:val="009D6E84"/>
    <w:rsid w:val="009D73EF"/>
    <w:rsid w:val="009D7C46"/>
    <w:rsid w:val="009D7E49"/>
    <w:rsid w:val="009D7F8A"/>
    <w:rsid w:val="009E02C9"/>
    <w:rsid w:val="009E0416"/>
    <w:rsid w:val="009E148B"/>
    <w:rsid w:val="009E196E"/>
    <w:rsid w:val="009E1B93"/>
    <w:rsid w:val="009E2268"/>
    <w:rsid w:val="009E2E7E"/>
    <w:rsid w:val="009E345F"/>
    <w:rsid w:val="009E5EA9"/>
    <w:rsid w:val="009E635C"/>
    <w:rsid w:val="009E6ED0"/>
    <w:rsid w:val="009F00B4"/>
    <w:rsid w:val="009F065E"/>
    <w:rsid w:val="009F159F"/>
    <w:rsid w:val="009F2A83"/>
    <w:rsid w:val="009F4A8C"/>
    <w:rsid w:val="009F53BE"/>
    <w:rsid w:val="009F6154"/>
    <w:rsid w:val="009F7FC6"/>
    <w:rsid w:val="00A01992"/>
    <w:rsid w:val="00A01C85"/>
    <w:rsid w:val="00A02ACD"/>
    <w:rsid w:val="00A02EDD"/>
    <w:rsid w:val="00A03E56"/>
    <w:rsid w:val="00A040BA"/>
    <w:rsid w:val="00A05162"/>
    <w:rsid w:val="00A06E0A"/>
    <w:rsid w:val="00A07E6A"/>
    <w:rsid w:val="00A107C6"/>
    <w:rsid w:val="00A11AC0"/>
    <w:rsid w:val="00A138AE"/>
    <w:rsid w:val="00A13C5E"/>
    <w:rsid w:val="00A150FB"/>
    <w:rsid w:val="00A155C4"/>
    <w:rsid w:val="00A167C2"/>
    <w:rsid w:val="00A16EB6"/>
    <w:rsid w:val="00A17642"/>
    <w:rsid w:val="00A20486"/>
    <w:rsid w:val="00A20693"/>
    <w:rsid w:val="00A20C98"/>
    <w:rsid w:val="00A220BF"/>
    <w:rsid w:val="00A23126"/>
    <w:rsid w:val="00A24434"/>
    <w:rsid w:val="00A2462E"/>
    <w:rsid w:val="00A24E03"/>
    <w:rsid w:val="00A30906"/>
    <w:rsid w:val="00A3142D"/>
    <w:rsid w:val="00A31858"/>
    <w:rsid w:val="00A32174"/>
    <w:rsid w:val="00A33CBD"/>
    <w:rsid w:val="00A352F3"/>
    <w:rsid w:val="00A35E68"/>
    <w:rsid w:val="00A36602"/>
    <w:rsid w:val="00A36DA8"/>
    <w:rsid w:val="00A40BDD"/>
    <w:rsid w:val="00A41811"/>
    <w:rsid w:val="00A41A84"/>
    <w:rsid w:val="00A41AAE"/>
    <w:rsid w:val="00A41D4E"/>
    <w:rsid w:val="00A42FA9"/>
    <w:rsid w:val="00A43908"/>
    <w:rsid w:val="00A46B6B"/>
    <w:rsid w:val="00A479EE"/>
    <w:rsid w:val="00A47B76"/>
    <w:rsid w:val="00A47D34"/>
    <w:rsid w:val="00A50606"/>
    <w:rsid w:val="00A50A5D"/>
    <w:rsid w:val="00A51ECA"/>
    <w:rsid w:val="00A5207F"/>
    <w:rsid w:val="00A5211B"/>
    <w:rsid w:val="00A550D0"/>
    <w:rsid w:val="00A56E03"/>
    <w:rsid w:val="00A6047D"/>
    <w:rsid w:val="00A61934"/>
    <w:rsid w:val="00A61A9C"/>
    <w:rsid w:val="00A62DB7"/>
    <w:rsid w:val="00A63CDC"/>
    <w:rsid w:val="00A63FE0"/>
    <w:rsid w:val="00A647AD"/>
    <w:rsid w:val="00A653F5"/>
    <w:rsid w:val="00A67453"/>
    <w:rsid w:val="00A67C35"/>
    <w:rsid w:val="00A7146A"/>
    <w:rsid w:val="00A71E5C"/>
    <w:rsid w:val="00A729BD"/>
    <w:rsid w:val="00A73219"/>
    <w:rsid w:val="00A734B1"/>
    <w:rsid w:val="00A7424C"/>
    <w:rsid w:val="00A7443C"/>
    <w:rsid w:val="00A74C4E"/>
    <w:rsid w:val="00A75D6C"/>
    <w:rsid w:val="00A80298"/>
    <w:rsid w:val="00A8057C"/>
    <w:rsid w:val="00A81B32"/>
    <w:rsid w:val="00A81BE5"/>
    <w:rsid w:val="00A839E8"/>
    <w:rsid w:val="00A83E79"/>
    <w:rsid w:val="00A83FFF"/>
    <w:rsid w:val="00A84C8B"/>
    <w:rsid w:val="00A84D2E"/>
    <w:rsid w:val="00A84E58"/>
    <w:rsid w:val="00A858E2"/>
    <w:rsid w:val="00A85DEB"/>
    <w:rsid w:val="00A86C49"/>
    <w:rsid w:val="00A87196"/>
    <w:rsid w:val="00A8798F"/>
    <w:rsid w:val="00A90D6F"/>
    <w:rsid w:val="00A90FB4"/>
    <w:rsid w:val="00A937C3"/>
    <w:rsid w:val="00A959E6"/>
    <w:rsid w:val="00A95BAC"/>
    <w:rsid w:val="00A95D02"/>
    <w:rsid w:val="00A9790D"/>
    <w:rsid w:val="00A97FAB"/>
    <w:rsid w:val="00AA0509"/>
    <w:rsid w:val="00AA0DD9"/>
    <w:rsid w:val="00AA3225"/>
    <w:rsid w:val="00AA34DD"/>
    <w:rsid w:val="00AA45C8"/>
    <w:rsid w:val="00AA4EE5"/>
    <w:rsid w:val="00AA6E7E"/>
    <w:rsid w:val="00AA7009"/>
    <w:rsid w:val="00AA7EEB"/>
    <w:rsid w:val="00AB1D05"/>
    <w:rsid w:val="00AB22F3"/>
    <w:rsid w:val="00AB2CBB"/>
    <w:rsid w:val="00AB2DFB"/>
    <w:rsid w:val="00AB31B2"/>
    <w:rsid w:val="00AB4555"/>
    <w:rsid w:val="00AB5531"/>
    <w:rsid w:val="00AB7005"/>
    <w:rsid w:val="00AC213C"/>
    <w:rsid w:val="00AC35C3"/>
    <w:rsid w:val="00AC46FD"/>
    <w:rsid w:val="00AC7401"/>
    <w:rsid w:val="00AC7B26"/>
    <w:rsid w:val="00AD04D6"/>
    <w:rsid w:val="00AD171B"/>
    <w:rsid w:val="00AD55B2"/>
    <w:rsid w:val="00AE0DDB"/>
    <w:rsid w:val="00AE1185"/>
    <w:rsid w:val="00AE2FB5"/>
    <w:rsid w:val="00AE317D"/>
    <w:rsid w:val="00AE3EE0"/>
    <w:rsid w:val="00AE4AE2"/>
    <w:rsid w:val="00AE6521"/>
    <w:rsid w:val="00AE7208"/>
    <w:rsid w:val="00AE7371"/>
    <w:rsid w:val="00AE73A4"/>
    <w:rsid w:val="00AE7C52"/>
    <w:rsid w:val="00AF098E"/>
    <w:rsid w:val="00AF1EB9"/>
    <w:rsid w:val="00AF2931"/>
    <w:rsid w:val="00AF3F23"/>
    <w:rsid w:val="00AF4D6B"/>
    <w:rsid w:val="00AF7310"/>
    <w:rsid w:val="00B01B91"/>
    <w:rsid w:val="00B05592"/>
    <w:rsid w:val="00B07323"/>
    <w:rsid w:val="00B07392"/>
    <w:rsid w:val="00B0743D"/>
    <w:rsid w:val="00B1053E"/>
    <w:rsid w:val="00B11004"/>
    <w:rsid w:val="00B113D5"/>
    <w:rsid w:val="00B12A1C"/>
    <w:rsid w:val="00B12C8C"/>
    <w:rsid w:val="00B1414A"/>
    <w:rsid w:val="00B15862"/>
    <w:rsid w:val="00B16B91"/>
    <w:rsid w:val="00B24190"/>
    <w:rsid w:val="00B26626"/>
    <w:rsid w:val="00B26FC4"/>
    <w:rsid w:val="00B30625"/>
    <w:rsid w:val="00B30A66"/>
    <w:rsid w:val="00B329BF"/>
    <w:rsid w:val="00B33494"/>
    <w:rsid w:val="00B33CEF"/>
    <w:rsid w:val="00B34DD2"/>
    <w:rsid w:val="00B3505F"/>
    <w:rsid w:val="00B35F51"/>
    <w:rsid w:val="00B363ED"/>
    <w:rsid w:val="00B36C24"/>
    <w:rsid w:val="00B374D8"/>
    <w:rsid w:val="00B37F75"/>
    <w:rsid w:val="00B40D81"/>
    <w:rsid w:val="00B415A2"/>
    <w:rsid w:val="00B42542"/>
    <w:rsid w:val="00B43831"/>
    <w:rsid w:val="00B44BF2"/>
    <w:rsid w:val="00B45416"/>
    <w:rsid w:val="00B4544C"/>
    <w:rsid w:val="00B45A32"/>
    <w:rsid w:val="00B46863"/>
    <w:rsid w:val="00B46F08"/>
    <w:rsid w:val="00B46FE9"/>
    <w:rsid w:val="00B474AE"/>
    <w:rsid w:val="00B50B2F"/>
    <w:rsid w:val="00B5118B"/>
    <w:rsid w:val="00B518FE"/>
    <w:rsid w:val="00B529A3"/>
    <w:rsid w:val="00B52C23"/>
    <w:rsid w:val="00B53887"/>
    <w:rsid w:val="00B54577"/>
    <w:rsid w:val="00B5576A"/>
    <w:rsid w:val="00B570A1"/>
    <w:rsid w:val="00B57C4D"/>
    <w:rsid w:val="00B57F74"/>
    <w:rsid w:val="00B61164"/>
    <w:rsid w:val="00B62342"/>
    <w:rsid w:val="00B656E9"/>
    <w:rsid w:val="00B6618D"/>
    <w:rsid w:val="00B666F2"/>
    <w:rsid w:val="00B66AB7"/>
    <w:rsid w:val="00B67456"/>
    <w:rsid w:val="00B71F08"/>
    <w:rsid w:val="00B723FA"/>
    <w:rsid w:val="00B72417"/>
    <w:rsid w:val="00B72569"/>
    <w:rsid w:val="00B72833"/>
    <w:rsid w:val="00B73CE2"/>
    <w:rsid w:val="00B7566E"/>
    <w:rsid w:val="00B768DD"/>
    <w:rsid w:val="00B770ED"/>
    <w:rsid w:val="00B8073A"/>
    <w:rsid w:val="00B80BB4"/>
    <w:rsid w:val="00B80C18"/>
    <w:rsid w:val="00B8102A"/>
    <w:rsid w:val="00B81742"/>
    <w:rsid w:val="00B84E89"/>
    <w:rsid w:val="00B8548C"/>
    <w:rsid w:val="00B85806"/>
    <w:rsid w:val="00B85FAF"/>
    <w:rsid w:val="00B865CA"/>
    <w:rsid w:val="00B86C13"/>
    <w:rsid w:val="00B8759F"/>
    <w:rsid w:val="00B87C5F"/>
    <w:rsid w:val="00B87EF2"/>
    <w:rsid w:val="00B915EB"/>
    <w:rsid w:val="00B91D78"/>
    <w:rsid w:val="00B92CAF"/>
    <w:rsid w:val="00B93155"/>
    <w:rsid w:val="00B93E65"/>
    <w:rsid w:val="00B942DD"/>
    <w:rsid w:val="00B970D7"/>
    <w:rsid w:val="00BA1265"/>
    <w:rsid w:val="00BA1921"/>
    <w:rsid w:val="00BA1990"/>
    <w:rsid w:val="00BA20E3"/>
    <w:rsid w:val="00BA4A6B"/>
    <w:rsid w:val="00BA5A76"/>
    <w:rsid w:val="00BA5BA4"/>
    <w:rsid w:val="00BB378A"/>
    <w:rsid w:val="00BB3C2C"/>
    <w:rsid w:val="00BB3DA4"/>
    <w:rsid w:val="00BB4CF2"/>
    <w:rsid w:val="00BB5382"/>
    <w:rsid w:val="00BB56D6"/>
    <w:rsid w:val="00BB65A5"/>
    <w:rsid w:val="00BB716D"/>
    <w:rsid w:val="00BC328B"/>
    <w:rsid w:val="00BC3A37"/>
    <w:rsid w:val="00BC4121"/>
    <w:rsid w:val="00BC5DD1"/>
    <w:rsid w:val="00BC6382"/>
    <w:rsid w:val="00BC6934"/>
    <w:rsid w:val="00BC6FA9"/>
    <w:rsid w:val="00BC7268"/>
    <w:rsid w:val="00BD00A5"/>
    <w:rsid w:val="00BD01D5"/>
    <w:rsid w:val="00BD0650"/>
    <w:rsid w:val="00BD0CA3"/>
    <w:rsid w:val="00BD12C4"/>
    <w:rsid w:val="00BD3F25"/>
    <w:rsid w:val="00BD57C7"/>
    <w:rsid w:val="00BD6837"/>
    <w:rsid w:val="00BD6DAE"/>
    <w:rsid w:val="00BD72AF"/>
    <w:rsid w:val="00BD7601"/>
    <w:rsid w:val="00BE07C9"/>
    <w:rsid w:val="00BE1C04"/>
    <w:rsid w:val="00BE22B6"/>
    <w:rsid w:val="00BE2977"/>
    <w:rsid w:val="00BE33F7"/>
    <w:rsid w:val="00BE446C"/>
    <w:rsid w:val="00BE4AC7"/>
    <w:rsid w:val="00BE5DF0"/>
    <w:rsid w:val="00BE7BE5"/>
    <w:rsid w:val="00BF073A"/>
    <w:rsid w:val="00BF0A49"/>
    <w:rsid w:val="00BF332A"/>
    <w:rsid w:val="00BF3823"/>
    <w:rsid w:val="00BF4072"/>
    <w:rsid w:val="00BF42D9"/>
    <w:rsid w:val="00BF4B60"/>
    <w:rsid w:val="00BF7DA4"/>
    <w:rsid w:val="00C0019F"/>
    <w:rsid w:val="00C024E2"/>
    <w:rsid w:val="00C02F59"/>
    <w:rsid w:val="00C04D98"/>
    <w:rsid w:val="00C05A78"/>
    <w:rsid w:val="00C05AD4"/>
    <w:rsid w:val="00C06F25"/>
    <w:rsid w:val="00C10340"/>
    <w:rsid w:val="00C104D6"/>
    <w:rsid w:val="00C1057D"/>
    <w:rsid w:val="00C115C8"/>
    <w:rsid w:val="00C12583"/>
    <w:rsid w:val="00C15882"/>
    <w:rsid w:val="00C231C0"/>
    <w:rsid w:val="00C25A30"/>
    <w:rsid w:val="00C25C24"/>
    <w:rsid w:val="00C2658B"/>
    <w:rsid w:val="00C2724A"/>
    <w:rsid w:val="00C30679"/>
    <w:rsid w:val="00C3115D"/>
    <w:rsid w:val="00C317DB"/>
    <w:rsid w:val="00C32197"/>
    <w:rsid w:val="00C32509"/>
    <w:rsid w:val="00C3287B"/>
    <w:rsid w:val="00C32ED2"/>
    <w:rsid w:val="00C338E5"/>
    <w:rsid w:val="00C34425"/>
    <w:rsid w:val="00C34B50"/>
    <w:rsid w:val="00C3571B"/>
    <w:rsid w:val="00C364CB"/>
    <w:rsid w:val="00C3745D"/>
    <w:rsid w:val="00C37CB8"/>
    <w:rsid w:val="00C40D4F"/>
    <w:rsid w:val="00C41CD8"/>
    <w:rsid w:val="00C42709"/>
    <w:rsid w:val="00C43611"/>
    <w:rsid w:val="00C44779"/>
    <w:rsid w:val="00C45332"/>
    <w:rsid w:val="00C46A5F"/>
    <w:rsid w:val="00C4744A"/>
    <w:rsid w:val="00C4C227"/>
    <w:rsid w:val="00C54196"/>
    <w:rsid w:val="00C545F0"/>
    <w:rsid w:val="00C546EA"/>
    <w:rsid w:val="00C5594A"/>
    <w:rsid w:val="00C5614A"/>
    <w:rsid w:val="00C56C93"/>
    <w:rsid w:val="00C572B9"/>
    <w:rsid w:val="00C57A2D"/>
    <w:rsid w:val="00C614A4"/>
    <w:rsid w:val="00C618C7"/>
    <w:rsid w:val="00C61CBA"/>
    <w:rsid w:val="00C6219D"/>
    <w:rsid w:val="00C623B4"/>
    <w:rsid w:val="00C6366D"/>
    <w:rsid w:val="00C63C6F"/>
    <w:rsid w:val="00C6493C"/>
    <w:rsid w:val="00C651DC"/>
    <w:rsid w:val="00C658A7"/>
    <w:rsid w:val="00C661A9"/>
    <w:rsid w:val="00C66B8A"/>
    <w:rsid w:val="00C708B1"/>
    <w:rsid w:val="00C70FA5"/>
    <w:rsid w:val="00C718FC"/>
    <w:rsid w:val="00C719CE"/>
    <w:rsid w:val="00C723E8"/>
    <w:rsid w:val="00C738BC"/>
    <w:rsid w:val="00C74769"/>
    <w:rsid w:val="00C7530B"/>
    <w:rsid w:val="00C75646"/>
    <w:rsid w:val="00C8025C"/>
    <w:rsid w:val="00C80BF9"/>
    <w:rsid w:val="00C81B13"/>
    <w:rsid w:val="00C81E1B"/>
    <w:rsid w:val="00C83AE0"/>
    <w:rsid w:val="00C85EB0"/>
    <w:rsid w:val="00C86E5F"/>
    <w:rsid w:val="00C87521"/>
    <w:rsid w:val="00C918E1"/>
    <w:rsid w:val="00C92375"/>
    <w:rsid w:val="00C924A3"/>
    <w:rsid w:val="00C927CE"/>
    <w:rsid w:val="00C92828"/>
    <w:rsid w:val="00C93852"/>
    <w:rsid w:val="00C9482C"/>
    <w:rsid w:val="00CA2419"/>
    <w:rsid w:val="00CA2593"/>
    <w:rsid w:val="00CA4DA3"/>
    <w:rsid w:val="00CA4E0F"/>
    <w:rsid w:val="00CA6877"/>
    <w:rsid w:val="00CA6CC7"/>
    <w:rsid w:val="00CB011C"/>
    <w:rsid w:val="00CB1AC8"/>
    <w:rsid w:val="00CB4ACE"/>
    <w:rsid w:val="00CC2C6B"/>
    <w:rsid w:val="00CC31CF"/>
    <w:rsid w:val="00CC5684"/>
    <w:rsid w:val="00CC5A3F"/>
    <w:rsid w:val="00CC6CDB"/>
    <w:rsid w:val="00CC71E5"/>
    <w:rsid w:val="00CD0864"/>
    <w:rsid w:val="00CD1800"/>
    <w:rsid w:val="00CD2097"/>
    <w:rsid w:val="00CD42DB"/>
    <w:rsid w:val="00CD49AF"/>
    <w:rsid w:val="00CE4B11"/>
    <w:rsid w:val="00CE54AE"/>
    <w:rsid w:val="00CE60D3"/>
    <w:rsid w:val="00CE63A1"/>
    <w:rsid w:val="00CF0014"/>
    <w:rsid w:val="00CF0493"/>
    <w:rsid w:val="00CF0763"/>
    <w:rsid w:val="00CF11F4"/>
    <w:rsid w:val="00CF159A"/>
    <w:rsid w:val="00CF1EE1"/>
    <w:rsid w:val="00CF2938"/>
    <w:rsid w:val="00CF4754"/>
    <w:rsid w:val="00CF5842"/>
    <w:rsid w:val="00D0092B"/>
    <w:rsid w:val="00D02327"/>
    <w:rsid w:val="00D02607"/>
    <w:rsid w:val="00D03963"/>
    <w:rsid w:val="00D03A9D"/>
    <w:rsid w:val="00D058A4"/>
    <w:rsid w:val="00D05BE4"/>
    <w:rsid w:val="00D05C0C"/>
    <w:rsid w:val="00D06AA4"/>
    <w:rsid w:val="00D11A69"/>
    <w:rsid w:val="00D1200D"/>
    <w:rsid w:val="00D12B2F"/>
    <w:rsid w:val="00D12BCC"/>
    <w:rsid w:val="00D12EDA"/>
    <w:rsid w:val="00D132C7"/>
    <w:rsid w:val="00D14966"/>
    <w:rsid w:val="00D1566D"/>
    <w:rsid w:val="00D2053A"/>
    <w:rsid w:val="00D20866"/>
    <w:rsid w:val="00D20F06"/>
    <w:rsid w:val="00D21795"/>
    <w:rsid w:val="00D21D3A"/>
    <w:rsid w:val="00D228DE"/>
    <w:rsid w:val="00D22B5D"/>
    <w:rsid w:val="00D23CC9"/>
    <w:rsid w:val="00D23DD1"/>
    <w:rsid w:val="00D256A5"/>
    <w:rsid w:val="00D27B7C"/>
    <w:rsid w:val="00D27EBB"/>
    <w:rsid w:val="00D27F36"/>
    <w:rsid w:val="00D31F7D"/>
    <w:rsid w:val="00D34617"/>
    <w:rsid w:val="00D34B0A"/>
    <w:rsid w:val="00D36B46"/>
    <w:rsid w:val="00D4091B"/>
    <w:rsid w:val="00D41D7D"/>
    <w:rsid w:val="00D4395C"/>
    <w:rsid w:val="00D44EA3"/>
    <w:rsid w:val="00D4507E"/>
    <w:rsid w:val="00D4643A"/>
    <w:rsid w:val="00D470B8"/>
    <w:rsid w:val="00D47C83"/>
    <w:rsid w:val="00D47D99"/>
    <w:rsid w:val="00D52D96"/>
    <w:rsid w:val="00D53E6C"/>
    <w:rsid w:val="00D542E4"/>
    <w:rsid w:val="00D54764"/>
    <w:rsid w:val="00D557B2"/>
    <w:rsid w:val="00D569A0"/>
    <w:rsid w:val="00D56E0D"/>
    <w:rsid w:val="00D57616"/>
    <w:rsid w:val="00D61523"/>
    <w:rsid w:val="00D61B2E"/>
    <w:rsid w:val="00D62201"/>
    <w:rsid w:val="00D62560"/>
    <w:rsid w:val="00D63787"/>
    <w:rsid w:val="00D70F85"/>
    <w:rsid w:val="00D71B62"/>
    <w:rsid w:val="00D72020"/>
    <w:rsid w:val="00D72BCD"/>
    <w:rsid w:val="00D737C8"/>
    <w:rsid w:val="00D73BD2"/>
    <w:rsid w:val="00D73FE6"/>
    <w:rsid w:val="00D764DC"/>
    <w:rsid w:val="00D8206B"/>
    <w:rsid w:val="00D82960"/>
    <w:rsid w:val="00D82DB3"/>
    <w:rsid w:val="00D830EB"/>
    <w:rsid w:val="00D83423"/>
    <w:rsid w:val="00D86355"/>
    <w:rsid w:val="00D86984"/>
    <w:rsid w:val="00D902FE"/>
    <w:rsid w:val="00D93225"/>
    <w:rsid w:val="00D93555"/>
    <w:rsid w:val="00D94A86"/>
    <w:rsid w:val="00D9582F"/>
    <w:rsid w:val="00D97F18"/>
    <w:rsid w:val="00DA1887"/>
    <w:rsid w:val="00DA198D"/>
    <w:rsid w:val="00DA44ED"/>
    <w:rsid w:val="00DA4F1F"/>
    <w:rsid w:val="00DA62CA"/>
    <w:rsid w:val="00DA65AE"/>
    <w:rsid w:val="00DB0A75"/>
    <w:rsid w:val="00DB32FB"/>
    <w:rsid w:val="00DB4CC8"/>
    <w:rsid w:val="00DB51DA"/>
    <w:rsid w:val="00DC210F"/>
    <w:rsid w:val="00DC2CC7"/>
    <w:rsid w:val="00DC3373"/>
    <w:rsid w:val="00DC3737"/>
    <w:rsid w:val="00DC57D3"/>
    <w:rsid w:val="00DC65A3"/>
    <w:rsid w:val="00DC65A4"/>
    <w:rsid w:val="00DC7CFC"/>
    <w:rsid w:val="00DD04B3"/>
    <w:rsid w:val="00DD0B37"/>
    <w:rsid w:val="00DD15DB"/>
    <w:rsid w:val="00DD1779"/>
    <w:rsid w:val="00DD3138"/>
    <w:rsid w:val="00DD3381"/>
    <w:rsid w:val="00DD491A"/>
    <w:rsid w:val="00DD514F"/>
    <w:rsid w:val="00DD5693"/>
    <w:rsid w:val="00DD670F"/>
    <w:rsid w:val="00DD6872"/>
    <w:rsid w:val="00DE0141"/>
    <w:rsid w:val="00DE07A7"/>
    <w:rsid w:val="00DE3F77"/>
    <w:rsid w:val="00DE405A"/>
    <w:rsid w:val="00DE6E4E"/>
    <w:rsid w:val="00DE7E6D"/>
    <w:rsid w:val="00DF3D2F"/>
    <w:rsid w:val="00DF5981"/>
    <w:rsid w:val="00DF67BB"/>
    <w:rsid w:val="00DF7862"/>
    <w:rsid w:val="00E01FBC"/>
    <w:rsid w:val="00E022EA"/>
    <w:rsid w:val="00E04107"/>
    <w:rsid w:val="00E0438F"/>
    <w:rsid w:val="00E04666"/>
    <w:rsid w:val="00E04F2F"/>
    <w:rsid w:val="00E05FAB"/>
    <w:rsid w:val="00E05FF8"/>
    <w:rsid w:val="00E07100"/>
    <w:rsid w:val="00E0781B"/>
    <w:rsid w:val="00E116BF"/>
    <w:rsid w:val="00E12903"/>
    <w:rsid w:val="00E12D84"/>
    <w:rsid w:val="00E141E8"/>
    <w:rsid w:val="00E149EF"/>
    <w:rsid w:val="00E17906"/>
    <w:rsid w:val="00E17D84"/>
    <w:rsid w:val="00E20620"/>
    <w:rsid w:val="00E2111E"/>
    <w:rsid w:val="00E23187"/>
    <w:rsid w:val="00E25ED4"/>
    <w:rsid w:val="00E275C0"/>
    <w:rsid w:val="00E30848"/>
    <w:rsid w:val="00E30B55"/>
    <w:rsid w:val="00E3262A"/>
    <w:rsid w:val="00E3327D"/>
    <w:rsid w:val="00E33AFB"/>
    <w:rsid w:val="00E33CDE"/>
    <w:rsid w:val="00E3434E"/>
    <w:rsid w:val="00E35892"/>
    <w:rsid w:val="00E35EDD"/>
    <w:rsid w:val="00E36955"/>
    <w:rsid w:val="00E371A9"/>
    <w:rsid w:val="00E4118D"/>
    <w:rsid w:val="00E411D8"/>
    <w:rsid w:val="00E4502A"/>
    <w:rsid w:val="00E46017"/>
    <w:rsid w:val="00E466C6"/>
    <w:rsid w:val="00E51661"/>
    <w:rsid w:val="00E51721"/>
    <w:rsid w:val="00E53118"/>
    <w:rsid w:val="00E56157"/>
    <w:rsid w:val="00E5692F"/>
    <w:rsid w:val="00E6245E"/>
    <w:rsid w:val="00E63E9D"/>
    <w:rsid w:val="00E646F8"/>
    <w:rsid w:val="00E64C5F"/>
    <w:rsid w:val="00E64F9E"/>
    <w:rsid w:val="00E656B5"/>
    <w:rsid w:val="00E65CAB"/>
    <w:rsid w:val="00E66A1D"/>
    <w:rsid w:val="00E66C38"/>
    <w:rsid w:val="00E6702A"/>
    <w:rsid w:val="00E7205A"/>
    <w:rsid w:val="00E72DAF"/>
    <w:rsid w:val="00E741A9"/>
    <w:rsid w:val="00E74DDF"/>
    <w:rsid w:val="00E76BC8"/>
    <w:rsid w:val="00E76E5F"/>
    <w:rsid w:val="00E77956"/>
    <w:rsid w:val="00E8013E"/>
    <w:rsid w:val="00E815D4"/>
    <w:rsid w:val="00E81615"/>
    <w:rsid w:val="00E8398D"/>
    <w:rsid w:val="00E84BB7"/>
    <w:rsid w:val="00E852F1"/>
    <w:rsid w:val="00E853FE"/>
    <w:rsid w:val="00E854FB"/>
    <w:rsid w:val="00E864F1"/>
    <w:rsid w:val="00E86BE0"/>
    <w:rsid w:val="00E90C10"/>
    <w:rsid w:val="00E90ED5"/>
    <w:rsid w:val="00E91385"/>
    <w:rsid w:val="00E9435A"/>
    <w:rsid w:val="00E94961"/>
    <w:rsid w:val="00E962B5"/>
    <w:rsid w:val="00E96762"/>
    <w:rsid w:val="00EA0591"/>
    <w:rsid w:val="00EA0B60"/>
    <w:rsid w:val="00EA1C59"/>
    <w:rsid w:val="00EA2D15"/>
    <w:rsid w:val="00EA4BBE"/>
    <w:rsid w:val="00EA4D3A"/>
    <w:rsid w:val="00EA56F4"/>
    <w:rsid w:val="00EA621D"/>
    <w:rsid w:val="00EA6C2D"/>
    <w:rsid w:val="00EB1B53"/>
    <w:rsid w:val="00EB38F3"/>
    <w:rsid w:val="00EB4258"/>
    <w:rsid w:val="00EB4393"/>
    <w:rsid w:val="00EB46D6"/>
    <w:rsid w:val="00EB53E8"/>
    <w:rsid w:val="00EB5588"/>
    <w:rsid w:val="00EB561B"/>
    <w:rsid w:val="00EB7016"/>
    <w:rsid w:val="00EB7940"/>
    <w:rsid w:val="00EC0BD6"/>
    <w:rsid w:val="00EC0E2C"/>
    <w:rsid w:val="00EC19F3"/>
    <w:rsid w:val="00EC1F7A"/>
    <w:rsid w:val="00EC33C5"/>
    <w:rsid w:val="00EC348B"/>
    <w:rsid w:val="00EC3DF1"/>
    <w:rsid w:val="00EC459B"/>
    <w:rsid w:val="00EC5A30"/>
    <w:rsid w:val="00EC5A39"/>
    <w:rsid w:val="00EC6EED"/>
    <w:rsid w:val="00EC75FB"/>
    <w:rsid w:val="00EC77A5"/>
    <w:rsid w:val="00ED0AF7"/>
    <w:rsid w:val="00ED0D04"/>
    <w:rsid w:val="00ED0FE8"/>
    <w:rsid w:val="00ED0FEA"/>
    <w:rsid w:val="00ED1244"/>
    <w:rsid w:val="00ED17A5"/>
    <w:rsid w:val="00ED1D24"/>
    <w:rsid w:val="00ED207E"/>
    <w:rsid w:val="00ED2D89"/>
    <w:rsid w:val="00ED4336"/>
    <w:rsid w:val="00ED5CC8"/>
    <w:rsid w:val="00ED5D9D"/>
    <w:rsid w:val="00ED7A34"/>
    <w:rsid w:val="00EE0EBD"/>
    <w:rsid w:val="00EE0F60"/>
    <w:rsid w:val="00EE1540"/>
    <w:rsid w:val="00EE214F"/>
    <w:rsid w:val="00EE21CB"/>
    <w:rsid w:val="00EE29CA"/>
    <w:rsid w:val="00EE5DAF"/>
    <w:rsid w:val="00EE7BE8"/>
    <w:rsid w:val="00EF009E"/>
    <w:rsid w:val="00EF36AA"/>
    <w:rsid w:val="00EF4443"/>
    <w:rsid w:val="00EF4C52"/>
    <w:rsid w:val="00EF5266"/>
    <w:rsid w:val="00EF5B1B"/>
    <w:rsid w:val="00EF6CB7"/>
    <w:rsid w:val="00EF6CEE"/>
    <w:rsid w:val="00F01926"/>
    <w:rsid w:val="00F021BA"/>
    <w:rsid w:val="00F027C6"/>
    <w:rsid w:val="00F034DD"/>
    <w:rsid w:val="00F0392A"/>
    <w:rsid w:val="00F0434C"/>
    <w:rsid w:val="00F0699C"/>
    <w:rsid w:val="00F07C67"/>
    <w:rsid w:val="00F101E3"/>
    <w:rsid w:val="00F10809"/>
    <w:rsid w:val="00F11E86"/>
    <w:rsid w:val="00F12B23"/>
    <w:rsid w:val="00F12BFF"/>
    <w:rsid w:val="00F14973"/>
    <w:rsid w:val="00F22C5B"/>
    <w:rsid w:val="00F22DB0"/>
    <w:rsid w:val="00F233E4"/>
    <w:rsid w:val="00F23D55"/>
    <w:rsid w:val="00F26034"/>
    <w:rsid w:val="00F26564"/>
    <w:rsid w:val="00F26879"/>
    <w:rsid w:val="00F2710E"/>
    <w:rsid w:val="00F27764"/>
    <w:rsid w:val="00F27C04"/>
    <w:rsid w:val="00F327F1"/>
    <w:rsid w:val="00F32965"/>
    <w:rsid w:val="00F337B1"/>
    <w:rsid w:val="00F34294"/>
    <w:rsid w:val="00F359FB"/>
    <w:rsid w:val="00F3729C"/>
    <w:rsid w:val="00F4188E"/>
    <w:rsid w:val="00F420E9"/>
    <w:rsid w:val="00F427E6"/>
    <w:rsid w:val="00F43C5D"/>
    <w:rsid w:val="00F44A6A"/>
    <w:rsid w:val="00F44C2C"/>
    <w:rsid w:val="00F455D1"/>
    <w:rsid w:val="00F5068D"/>
    <w:rsid w:val="00F50E80"/>
    <w:rsid w:val="00F50E8D"/>
    <w:rsid w:val="00F520B1"/>
    <w:rsid w:val="00F54A15"/>
    <w:rsid w:val="00F56A21"/>
    <w:rsid w:val="00F57692"/>
    <w:rsid w:val="00F60E68"/>
    <w:rsid w:val="00F62B1B"/>
    <w:rsid w:val="00F62DE9"/>
    <w:rsid w:val="00F636EE"/>
    <w:rsid w:val="00F65662"/>
    <w:rsid w:val="00F65FDE"/>
    <w:rsid w:val="00F70489"/>
    <w:rsid w:val="00F7341A"/>
    <w:rsid w:val="00F73B8F"/>
    <w:rsid w:val="00F73C89"/>
    <w:rsid w:val="00F74ECB"/>
    <w:rsid w:val="00F756A3"/>
    <w:rsid w:val="00F756DF"/>
    <w:rsid w:val="00F7698C"/>
    <w:rsid w:val="00F76B06"/>
    <w:rsid w:val="00F77EB6"/>
    <w:rsid w:val="00F80134"/>
    <w:rsid w:val="00F802C6"/>
    <w:rsid w:val="00F8057B"/>
    <w:rsid w:val="00F80F73"/>
    <w:rsid w:val="00F82E3F"/>
    <w:rsid w:val="00F82F86"/>
    <w:rsid w:val="00F83AD1"/>
    <w:rsid w:val="00F846EC"/>
    <w:rsid w:val="00F84D32"/>
    <w:rsid w:val="00F877BA"/>
    <w:rsid w:val="00F9025F"/>
    <w:rsid w:val="00F90711"/>
    <w:rsid w:val="00F90826"/>
    <w:rsid w:val="00F91897"/>
    <w:rsid w:val="00F919ED"/>
    <w:rsid w:val="00F928C9"/>
    <w:rsid w:val="00F9302F"/>
    <w:rsid w:val="00F941FF"/>
    <w:rsid w:val="00F943D3"/>
    <w:rsid w:val="00F94978"/>
    <w:rsid w:val="00F94B4C"/>
    <w:rsid w:val="00F94DBF"/>
    <w:rsid w:val="00F954E2"/>
    <w:rsid w:val="00F95748"/>
    <w:rsid w:val="00F964C7"/>
    <w:rsid w:val="00F97130"/>
    <w:rsid w:val="00FA0826"/>
    <w:rsid w:val="00FA0CFB"/>
    <w:rsid w:val="00FA3C2B"/>
    <w:rsid w:val="00FA4FA5"/>
    <w:rsid w:val="00FA52E8"/>
    <w:rsid w:val="00FA5337"/>
    <w:rsid w:val="00FA6B8B"/>
    <w:rsid w:val="00FA6F80"/>
    <w:rsid w:val="00FA733F"/>
    <w:rsid w:val="00FB011F"/>
    <w:rsid w:val="00FB10BF"/>
    <w:rsid w:val="00FB2349"/>
    <w:rsid w:val="00FB25ED"/>
    <w:rsid w:val="00FB36B4"/>
    <w:rsid w:val="00FB52D0"/>
    <w:rsid w:val="00FB7E82"/>
    <w:rsid w:val="00FC0599"/>
    <w:rsid w:val="00FC0D79"/>
    <w:rsid w:val="00FC2262"/>
    <w:rsid w:val="00FC2D3F"/>
    <w:rsid w:val="00FC33A6"/>
    <w:rsid w:val="00FC3FFC"/>
    <w:rsid w:val="00FC4DAD"/>
    <w:rsid w:val="00FC4EBD"/>
    <w:rsid w:val="00FC507E"/>
    <w:rsid w:val="00FC5247"/>
    <w:rsid w:val="00FC5CC6"/>
    <w:rsid w:val="00FC5E96"/>
    <w:rsid w:val="00FC615E"/>
    <w:rsid w:val="00FC65CE"/>
    <w:rsid w:val="00FD0CB6"/>
    <w:rsid w:val="00FD2916"/>
    <w:rsid w:val="00FD3E98"/>
    <w:rsid w:val="00FD57D5"/>
    <w:rsid w:val="00FD6743"/>
    <w:rsid w:val="00FD6DA3"/>
    <w:rsid w:val="00FD713D"/>
    <w:rsid w:val="00FE04ED"/>
    <w:rsid w:val="00FE0913"/>
    <w:rsid w:val="00FE21BC"/>
    <w:rsid w:val="00FE2AF7"/>
    <w:rsid w:val="00FE39AE"/>
    <w:rsid w:val="00FE4722"/>
    <w:rsid w:val="00FE6917"/>
    <w:rsid w:val="00FE737B"/>
    <w:rsid w:val="00FF0E47"/>
    <w:rsid w:val="00FF1D3C"/>
    <w:rsid w:val="00FF20E0"/>
    <w:rsid w:val="00FF345C"/>
    <w:rsid w:val="00FF4A80"/>
    <w:rsid w:val="00FF636B"/>
    <w:rsid w:val="00FF6A0F"/>
    <w:rsid w:val="00FF6A1D"/>
    <w:rsid w:val="00FF6F92"/>
    <w:rsid w:val="00FF7445"/>
    <w:rsid w:val="00FF7EA6"/>
    <w:rsid w:val="01353987"/>
    <w:rsid w:val="01495987"/>
    <w:rsid w:val="0193AC40"/>
    <w:rsid w:val="020646CB"/>
    <w:rsid w:val="02119D7E"/>
    <w:rsid w:val="02143949"/>
    <w:rsid w:val="022E613B"/>
    <w:rsid w:val="0247ABD0"/>
    <w:rsid w:val="0289ADBB"/>
    <w:rsid w:val="02B76358"/>
    <w:rsid w:val="02C035AF"/>
    <w:rsid w:val="02D4214A"/>
    <w:rsid w:val="02D8CA28"/>
    <w:rsid w:val="0324D449"/>
    <w:rsid w:val="03AE35F8"/>
    <w:rsid w:val="03C28836"/>
    <w:rsid w:val="04577618"/>
    <w:rsid w:val="0472DC24"/>
    <w:rsid w:val="0484C0B1"/>
    <w:rsid w:val="04A0039A"/>
    <w:rsid w:val="04AB0BD2"/>
    <w:rsid w:val="04AB1418"/>
    <w:rsid w:val="04D973F3"/>
    <w:rsid w:val="051E8938"/>
    <w:rsid w:val="053DCA27"/>
    <w:rsid w:val="054F2FEC"/>
    <w:rsid w:val="0552C5C0"/>
    <w:rsid w:val="065129F0"/>
    <w:rsid w:val="06BD7BA3"/>
    <w:rsid w:val="06EC40FE"/>
    <w:rsid w:val="070DB85A"/>
    <w:rsid w:val="0760466E"/>
    <w:rsid w:val="077CC167"/>
    <w:rsid w:val="07C8B769"/>
    <w:rsid w:val="07FCF561"/>
    <w:rsid w:val="081DF295"/>
    <w:rsid w:val="0842B5C8"/>
    <w:rsid w:val="089915DA"/>
    <w:rsid w:val="09703DFA"/>
    <w:rsid w:val="09788431"/>
    <w:rsid w:val="09D4AC55"/>
    <w:rsid w:val="0A788E2C"/>
    <w:rsid w:val="0A8B3975"/>
    <w:rsid w:val="0B5AF335"/>
    <w:rsid w:val="0B754540"/>
    <w:rsid w:val="0BAB2513"/>
    <w:rsid w:val="0BD09D67"/>
    <w:rsid w:val="0C6B840D"/>
    <w:rsid w:val="0CB1B227"/>
    <w:rsid w:val="0D12D7B5"/>
    <w:rsid w:val="0D1E7E78"/>
    <w:rsid w:val="0D45DD71"/>
    <w:rsid w:val="0D64D5F1"/>
    <w:rsid w:val="0D734CF4"/>
    <w:rsid w:val="0DC18D72"/>
    <w:rsid w:val="0DD09023"/>
    <w:rsid w:val="0E363060"/>
    <w:rsid w:val="0EAEA629"/>
    <w:rsid w:val="0EC2C1F9"/>
    <w:rsid w:val="0F18A4FE"/>
    <w:rsid w:val="0F1E17A9"/>
    <w:rsid w:val="0F42A3E0"/>
    <w:rsid w:val="0FCE934E"/>
    <w:rsid w:val="0FEC971E"/>
    <w:rsid w:val="10093A8A"/>
    <w:rsid w:val="102C7821"/>
    <w:rsid w:val="1041609E"/>
    <w:rsid w:val="10656611"/>
    <w:rsid w:val="10678489"/>
    <w:rsid w:val="1096A142"/>
    <w:rsid w:val="109FFE6E"/>
    <w:rsid w:val="10CA73B2"/>
    <w:rsid w:val="10E6C9F9"/>
    <w:rsid w:val="117771A2"/>
    <w:rsid w:val="11899959"/>
    <w:rsid w:val="11EB4DE2"/>
    <w:rsid w:val="1210596D"/>
    <w:rsid w:val="1230B967"/>
    <w:rsid w:val="123AF2B2"/>
    <w:rsid w:val="127DFD97"/>
    <w:rsid w:val="1296EDD9"/>
    <w:rsid w:val="12B305C1"/>
    <w:rsid w:val="12C41B16"/>
    <w:rsid w:val="12DEBD80"/>
    <w:rsid w:val="133F0DC8"/>
    <w:rsid w:val="1380A783"/>
    <w:rsid w:val="1382EC4F"/>
    <w:rsid w:val="1429E16E"/>
    <w:rsid w:val="148F7A3F"/>
    <w:rsid w:val="1494ED5A"/>
    <w:rsid w:val="1543F20F"/>
    <w:rsid w:val="15860158"/>
    <w:rsid w:val="158AA04E"/>
    <w:rsid w:val="158C70B9"/>
    <w:rsid w:val="15A16611"/>
    <w:rsid w:val="15BF075F"/>
    <w:rsid w:val="15BF360B"/>
    <w:rsid w:val="15CA5DEE"/>
    <w:rsid w:val="1634DF84"/>
    <w:rsid w:val="16680F36"/>
    <w:rsid w:val="16A107B2"/>
    <w:rsid w:val="16BDFCFE"/>
    <w:rsid w:val="1712E241"/>
    <w:rsid w:val="173ACAE5"/>
    <w:rsid w:val="178491DA"/>
    <w:rsid w:val="181CE2FB"/>
    <w:rsid w:val="18326B34"/>
    <w:rsid w:val="187963A4"/>
    <w:rsid w:val="18EFDF61"/>
    <w:rsid w:val="19FEDB74"/>
    <w:rsid w:val="1A412F3C"/>
    <w:rsid w:val="1A7C2ECC"/>
    <w:rsid w:val="1AC2BB38"/>
    <w:rsid w:val="1B0E3145"/>
    <w:rsid w:val="1B1A5FF3"/>
    <w:rsid w:val="1B78E87C"/>
    <w:rsid w:val="1B9F5751"/>
    <w:rsid w:val="1BBEBA20"/>
    <w:rsid w:val="1C6A2ACF"/>
    <w:rsid w:val="1CA68058"/>
    <w:rsid w:val="1CC1AF90"/>
    <w:rsid w:val="1D1EB298"/>
    <w:rsid w:val="1D5CA908"/>
    <w:rsid w:val="1D789446"/>
    <w:rsid w:val="1D85E797"/>
    <w:rsid w:val="1D970CAF"/>
    <w:rsid w:val="1DBC8C13"/>
    <w:rsid w:val="1DE720D5"/>
    <w:rsid w:val="1DF7FDF1"/>
    <w:rsid w:val="1EA5C10E"/>
    <w:rsid w:val="1F967AF5"/>
    <w:rsid w:val="1FC0D17B"/>
    <w:rsid w:val="1FF7CC24"/>
    <w:rsid w:val="1FFB4C55"/>
    <w:rsid w:val="202C3FBB"/>
    <w:rsid w:val="2077902A"/>
    <w:rsid w:val="212213E4"/>
    <w:rsid w:val="21225944"/>
    <w:rsid w:val="21295B0C"/>
    <w:rsid w:val="21494BC2"/>
    <w:rsid w:val="21B2C969"/>
    <w:rsid w:val="21C10521"/>
    <w:rsid w:val="21C65BDB"/>
    <w:rsid w:val="236CE0A4"/>
    <w:rsid w:val="23B6602B"/>
    <w:rsid w:val="23DFCDA6"/>
    <w:rsid w:val="23FBE813"/>
    <w:rsid w:val="242AD42B"/>
    <w:rsid w:val="2445A8C8"/>
    <w:rsid w:val="24554A8E"/>
    <w:rsid w:val="2465FB39"/>
    <w:rsid w:val="24A186FB"/>
    <w:rsid w:val="24BEFA59"/>
    <w:rsid w:val="24C1D8CA"/>
    <w:rsid w:val="24DC3B14"/>
    <w:rsid w:val="24E0A6E7"/>
    <w:rsid w:val="2570F8E2"/>
    <w:rsid w:val="2584E291"/>
    <w:rsid w:val="25E86A5A"/>
    <w:rsid w:val="267EA7F1"/>
    <w:rsid w:val="268F5FF8"/>
    <w:rsid w:val="26AA7047"/>
    <w:rsid w:val="26BD7C70"/>
    <w:rsid w:val="26D96693"/>
    <w:rsid w:val="27179AD8"/>
    <w:rsid w:val="2732A706"/>
    <w:rsid w:val="2794E4C0"/>
    <w:rsid w:val="27A620C9"/>
    <w:rsid w:val="27AC2DC0"/>
    <w:rsid w:val="27B60659"/>
    <w:rsid w:val="280297FB"/>
    <w:rsid w:val="2802F1DB"/>
    <w:rsid w:val="282CDD0E"/>
    <w:rsid w:val="28ACC144"/>
    <w:rsid w:val="28AD9DAC"/>
    <w:rsid w:val="290EBA52"/>
    <w:rsid w:val="2932BF57"/>
    <w:rsid w:val="295EB760"/>
    <w:rsid w:val="29641DB9"/>
    <w:rsid w:val="29D8D7C2"/>
    <w:rsid w:val="2A1D1A10"/>
    <w:rsid w:val="2B048030"/>
    <w:rsid w:val="2B22E697"/>
    <w:rsid w:val="2BC95586"/>
    <w:rsid w:val="2C2EA8D7"/>
    <w:rsid w:val="2C396D3C"/>
    <w:rsid w:val="2C6A85A0"/>
    <w:rsid w:val="2C7358C7"/>
    <w:rsid w:val="2CE39439"/>
    <w:rsid w:val="2CED967B"/>
    <w:rsid w:val="2DF7577D"/>
    <w:rsid w:val="2E36C7D5"/>
    <w:rsid w:val="2E955B3E"/>
    <w:rsid w:val="2EC01860"/>
    <w:rsid w:val="2EE9BB97"/>
    <w:rsid w:val="2F3F00DD"/>
    <w:rsid w:val="2FBA4453"/>
    <w:rsid w:val="2FFA747C"/>
    <w:rsid w:val="30157477"/>
    <w:rsid w:val="3086B249"/>
    <w:rsid w:val="317A94EF"/>
    <w:rsid w:val="31B612CB"/>
    <w:rsid w:val="31F2C171"/>
    <w:rsid w:val="3210184A"/>
    <w:rsid w:val="32137D6A"/>
    <w:rsid w:val="3214D702"/>
    <w:rsid w:val="3263DEEE"/>
    <w:rsid w:val="327B5109"/>
    <w:rsid w:val="327FE73B"/>
    <w:rsid w:val="33709C69"/>
    <w:rsid w:val="33D45F1D"/>
    <w:rsid w:val="33E7F518"/>
    <w:rsid w:val="33F15B38"/>
    <w:rsid w:val="34282022"/>
    <w:rsid w:val="3527C4E9"/>
    <w:rsid w:val="3530C8DE"/>
    <w:rsid w:val="3547EA69"/>
    <w:rsid w:val="35FADB6E"/>
    <w:rsid w:val="3629A13F"/>
    <w:rsid w:val="366D04BA"/>
    <w:rsid w:val="367529BF"/>
    <w:rsid w:val="368D1533"/>
    <w:rsid w:val="36B2163E"/>
    <w:rsid w:val="36CF1AEB"/>
    <w:rsid w:val="372AB2BE"/>
    <w:rsid w:val="3736EA24"/>
    <w:rsid w:val="378D4D1B"/>
    <w:rsid w:val="3800722B"/>
    <w:rsid w:val="38095F9C"/>
    <w:rsid w:val="3838EF48"/>
    <w:rsid w:val="38C3C67B"/>
    <w:rsid w:val="3939A2BD"/>
    <w:rsid w:val="3970BEFD"/>
    <w:rsid w:val="39D39200"/>
    <w:rsid w:val="39FED1CC"/>
    <w:rsid w:val="3A444029"/>
    <w:rsid w:val="3A68242A"/>
    <w:rsid w:val="3A795AE8"/>
    <w:rsid w:val="3AB421B9"/>
    <w:rsid w:val="3AC4EC3E"/>
    <w:rsid w:val="3B412F92"/>
    <w:rsid w:val="3B7CB793"/>
    <w:rsid w:val="3BF28AEA"/>
    <w:rsid w:val="3C2A7CE3"/>
    <w:rsid w:val="3C3EF59C"/>
    <w:rsid w:val="3CC04988"/>
    <w:rsid w:val="3CC36D09"/>
    <w:rsid w:val="3D131B2C"/>
    <w:rsid w:val="3D687DFD"/>
    <w:rsid w:val="3D79690B"/>
    <w:rsid w:val="3DB6B80C"/>
    <w:rsid w:val="3E066417"/>
    <w:rsid w:val="3E582E06"/>
    <w:rsid w:val="3EBB5602"/>
    <w:rsid w:val="3ECB1398"/>
    <w:rsid w:val="3F298061"/>
    <w:rsid w:val="400EBC76"/>
    <w:rsid w:val="40937EB5"/>
    <w:rsid w:val="40C96EB1"/>
    <w:rsid w:val="41397EB6"/>
    <w:rsid w:val="41EC582A"/>
    <w:rsid w:val="42321AB9"/>
    <w:rsid w:val="429739F7"/>
    <w:rsid w:val="42A0D540"/>
    <w:rsid w:val="42F452A3"/>
    <w:rsid w:val="4336409C"/>
    <w:rsid w:val="4386221D"/>
    <w:rsid w:val="4418A252"/>
    <w:rsid w:val="442543BC"/>
    <w:rsid w:val="447DDA34"/>
    <w:rsid w:val="44C93D13"/>
    <w:rsid w:val="44EB4244"/>
    <w:rsid w:val="45480F08"/>
    <w:rsid w:val="456E3CAA"/>
    <w:rsid w:val="45990E67"/>
    <w:rsid w:val="45C37442"/>
    <w:rsid w:val="45F17106"/>
    <w:rsid w:val="45FC7902"/>
    <w:rsid w:val="4643D8A4"/>
    <w:rsid w:val="46916D14"/>
    <w:rsid w:val="46C61C98"/>
    <w:rsid w:val="472F3CBB"/>
    <w:rsid w:val="47780D09"/>
    <w:rsid w:val="4779C869"/>
    <w:rsid w:val="478012BC"/>
    <w:rsid w:val="47D2B875"/>
    <w:rsid w:val="48069023"/>
    <w:rsid w:val="4857C8E8"/>
    <w:rsid w:val="489C0DCD"/>
    <w:rsid w:val="48DCCF87"/>
    <w:rsid w:val="49102E8E"/>
    <w:rsid w:val="494F00D8"/>
    <w:rsid w:val="4A2A1144"/>
    <w:rsid w:val="4A60E1E8"/>
    <w:rsid w:val="4A777672"/>
    <w:rsid w:val="4AB6103C"/>
    <w:rsid w:val="4AC146C0"/>
    <w:rsid w:val="4AC70D5A"/>
    <w:rsid w:val="4AE9EE35"/>
    <w:rsid w:val="4B814482"/>
    <w:rsid w:val="4BB76DED"/>
    <w:rsid w:val="4BDE63E3"/>
    <w:rsid w:val="4BE506E8"/>
    <w:rsid w:val="4C2F13FF"/>
    <w:rsid w:val="4C972706"/>
    <w:rsid w:val="4CE92957"/>
    <w:rsid w:val="4D637F3F"/>
    <w:rsid w:val="4D928D1D"/>
    <w:rsid w:val="4D962A42"/>
    <w:rsid w:val="4DBDAF20"/>
    <w:rsid w:val="4DC6C724"/>
    <w:rsid w:val="4EE76547"/>
    <w:rsid w:val="4EFB3C2E"/>
    <w:rsid w:val="4F2FC82E"/>
    <w:rsid w:val="4F3F84C9"/>
    <w:rsid w:val="4F3FB674"/>
    <w:rsid w:val="501854BF"/>
    <w:rsid w:val="50409458"/>
    <w:rsid w:val="50571103"/>
    <w:rsid w:val="506B4C19"/>
    <w:rsid w:val="5074EF90"/>
    <w:rsid w:val="512B8E21"/>
    <w:rsid w:val="5175775A"/>
    <w:rsid w:val="51889F22"/>
    <w:rsid w:val="51ACC2E7"/>
    <w:rsid w:val="5205E646"/>
    <w:rsid w:val="521E5B54"/>
    <w:rsid w:val="52DA16E0"/>
    <w:rsid w:val="52F653A8"/>
    <w:rsid w:val="53654CD2"/>
    <w:rsid w:val="53D31F10"/>
    <w:rsid w:val="53FB13E5"/>
    <w:rsid w:val="54076755"/>
    <w:rsid w:val="5466EA5E"/>
    <w:rsid w:val="54A3523F"/>
    <w:rsid w:val="54C77E01"/>
    <w:rsid w:val="55056C7A"/>
    <w:rsid w:val="558255BA"/>
    <w:rsid w:val="55AF01E7"/>
    <w:rsid w:val="55CA6B89"/>
    <w:rsid w:val="55FA801A"/>
    <w:rsid w:val="562F5C7D"/>
    <w:rsid w:val="563B0C7A"/>
    <w:rsid w:val="564FDF02"/>
    <w:rsid w:val="5659BBCB"/>
    <w:rsid w:val="56964624"/>
    <w:rsid w:val="56A8A741"/>
    <w:rsid w:val="57126DD8"/>
    <w:rsid w:val="57393605"/>
    <w:rsid w:val="573BCEE0"/>
    <w:rsid w:val="57446086"/>
    <w:rsid w:val="5777A8C6"/>
    <w:rsid w:val="577A832D"/>
    <w:rsid w:val="578CBFA4"/>
    <w:rsid w:val="57E617C0"/>
    <w:rsid w:val="57EB9806"/>
    <w:rsid w:val="580241AD"/>
    <w:rsid w:val="581F50A5"/>
    <w:rsid w:val="58730592"/>
    <w:rsid w:val="58AE6D31"/>
    <w:rsid w:val="58B2A168"/>
    <w:rsid w:val="58D33176"/>
    <w:rsid w:val="58F759E3"/>
    <w:rsid w:val="59BD91DB"/>
    <w:rsid w:val="59BFA8EB"/>
    <w:rsid w:val="59FB4F92"/>
    <w:rsid w:val="5A21BB14"/>
    <w:rsid w:val="5A70A980"/>
    <w:rsid w:val="5AAB2C01"/>
    <w:rsid w:val="5B4F11F7"/>
    <w:rsid w:val="5C05E391"/>
    <w:rsid w:val="5C74B532"/>
    <w:rsid w:val="5CDF1201"/>
    <w:rsid w:val="5CFFABCF"/>
    <w:rsid w:val="5D2F7256"/>
    <w:rsid w:val="5D2F8DF6"/>
    <w:rsid w:val="5D3F83C6"/>
    <w:rsid w:val="5D55AF91"/>
    <w:rsid w:val="5D6C22CD"/>
    <w:rsid w:val="5D718C7D"/>
    <w:rsid w:val="5DE8BC3B"/>
    <w:rsid w:val="5E173A70"/>
    <w:rsid w:val="5E44BA0B"/>
    <w:rsid w:val="5E8401B4"/>
    <w:rsid w:val="5E9F5DBA"/>
    <w:rsid w:val="5ECE6430"/>
    <w:rsid w:val="5F236EB5"/>
    <w:rsid w:val="5FD7474E"/>
    <w:rsid w:val="5FE88BAA"/>
    <w:rsid w:val="5FF39739"/>
    <w:rsid w:val="5FF41A7D"/>
    <w:rsid w:val="601156D2"/>
    <w:rsid w:val="60254C72"/>
    <w:rsid w:val="6050E8C4"/>
    <w:rsid w:val="6095AA6B"/>
    <w:rsid w:val="60C95377"/>
    <w:rsid w:val="6142FBC3"/>
    <w:rsid w:val="6162A469"/>
    <w:rsid w:val="61D5D383"/>
    <w:rsid w:val="61E7422B"/>
    <w:rsid w:val="61E8E737"/>
    <w:rsid w:val="621C690A"/>
    <w:rsid w:val="6261A50F"/>
    <w:rsid w:val="62C05D3C"/>
    <w:rsid w:val="62CF51EC"/>
    <w:rsid w:val="6323B2E1"/>
    <w:rsid w:val="635892F8"/>
    <w:rsid w:val="63834068"/>
    <w:rsid w:val="64A26AFA"/>
    <w:rsid w:val="64B3C01E"/>
    <w:rsid w:val="64C16877"/>
    <w:rsid w:val="64F75BB3"/>
    <w:rsid w:val="6562E7BE"/>
    <w:rsid w:val="65D2EA63"/>
    <w:rsid w:val="65D8C73E"/>
    <w:rsid w:val="65DB90E2"/>
    <w:rsid w:val="660BDDA7"/>
    <w:rsid w:val="666C0546"/>
    <w:rsid w:val="667F6008"/>
    <w:rsid w:val="66C9738D"/>
    <w:rsid w:val="66CB812F"/>
    <w:rsid w:val="67371088"/>
    <w:rsid w:val="675EE7B4"/>
    <w:rsid w:val="675FFE26"/>
    <w:rsid w:val="67997D3E"/>
    <w:rsid w:val="679C23E4"/>
    <w:rsid w:val="6884DC61"/>
    <w:rsid w:val="6953AA5B"/>
    <w:rsid w:val="6A24746D"/>
    <w:rsid w:val="6ACB806C"/>
    <w:rsid w:val="6ADB4573"/>
    <w:rsid w:val="6B14C521"/>
    <w:rsid w:val="6B4D28D0"/>
    <w:rsid w:val="6B5A8EBD"/>
    <w:rsid w:val="6BE3D7B8"/>
    <w:rsid w:val="6C0E7F1C"/>
    <w:rsid w:val="6D3FFFF4"/>
    <w:rsid w:val="6DA80BD6"/>
    <w:rsid w:val="6DE59CF7"/>
    <w:rsid w:val="6E2835D9"/>
    <w:rsid w:val="6EA650A2"/>
    <w:rsid w:val="6ED12A7A"/>
    <w:rsid w:val="6F015BF3"/>
    <w:rsid w:val="6F73A22C"/>
    <w:rsid w:val="70299211"/>
    <w:rsid w:val="7041BA09"/>
    <w:rsid w:val="70851827"/>
    <w:rsid w:val="70F95C77"/>
    <w:rsid w:val="70FFC2E2"/>
    <w:rsid w:val="719D9D77"/>
    <w:rsid w:val="71ACF82F"/>
    <w:rsid w:val="71B51B64"/>
    <w:rsid w:val="721E2E26"/>
    <w:rsid w:val="724D9A4B"/>
    <w:rsid w:val="7265FDFD"/>
    <w:rsid w:val="72772150"/>
    <w:rsid w:val="732EFBEF"/>
    <w:rsid w:val="7338BC10"/>
    <w:rsid w:val="737E5593"/>
    <w:rsid w:val="73C43BF7"/>
    <w:rsid w:val="74268655"/>
    <w:rsid w:val="74888253"/>
    <w:rsid w:val="74969369"/>
    <w:rsid w:val="750EC72A"/>
    <w:rsid w:val="752F5626"/>
    <w:rsid w:val="756A84C2"/>
    <w:rsid w:val="75EF591E"/>
    <w:rsid w:val="7614D1E2"/>
    <w:rsid w:val="761DFA59"/>
    <w:rsid w:val="761F48CD"/>
    <w:rsid w:val="763ACF01"/>
    <w:rsid w:val="76AC20A3"/>
    <w:rsid w:val="76BF6C69"/>
    <w:rsid w:val="7705ABE4"/>
    <w:rsid w:val="77F25318"/>
    <w:rsid w:val="781A423A"/>
    <w:rsid w:val="78C9CC2F"/>
    <w:rsid w:val="792C3C41"/>
    <w:rsid w:val="794090FD"/>
    <w:rsid w:val="7952745E"/>
    <w:rsid w:val="79A7D733"/>
    <w:rsid w:val="7A55942B"/>
    <w:rsid w:val="7A6B67EC"/>
    <w:rsid w:val="7AE1FD36"/>
    <w:rsid w:val="7B81D8D7"/>
    <w:rsid w:val="7BC17C2A"/>
    <w:rsid w:val="7BE3A36B"/>
    <w:rsid w:val="7C1694A4"/>
    <w:rsid w:val="7C28AAF6"/>
    <w:rsid w:val="7C4CA41D"/>
    <w:rsid w:val="7CC9CDB7"/>
    <w:rsid w:val="7CD9F92A"/>
    <w:rsid w:val="7D26FEB2"/>
    <w:rsid w:val="7D9D6954"/>
    <w:rsid w:val="7DA9555B"/>
    <w:rsid w:val="7E53627C"/>
    <w:rsid w:val="7EDDECE1"/>
    <w:rsid w:val="7F426DFC"/>
    <w:rsid w:val="7F4F4B8A"/>
    <w:rsid w:val="7F8BB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7AA670"/>
  <w15:docId w15:val="{26512CEA-1357-49EB-8A69-60A893D10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9"/>
        <w:lang w:val="en-US" w:eastAsia="en-US" w:bidi="km-K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482"/>
    <w:pPr>
      <w:spacing w:after="160" w:line="259" w:lineRule="auto"/>
    </w:pPr>
    <w:rPr>
      <w:rFonts w:ascii="Times New Roman" w:hAnsi="Times New Roman" w:cs="Khmer OS"/>
      <w:kern w:val="0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1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482"/>
    <w:rPr>
      <w:rFonts w:ascii="Times New Roman" w:hAnsi="Times New Roman" w:cs="Khmer OS"/>
      <w:kern w:val="0"/>
      <w:sz w:val="22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71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482"/>
    <w:rPr>
      <w:rFonts w:ascii="Times New Roman" w:hAnsi="Times New Roman" w:cs="Khmer OS"/>
      <w:kern w:val="0"/>
      <w:sz w:val="22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171482"/>
    <w:rPr>
      <w:color w:val="0563C1" w:themeColor="hyperlink"/>
      <w:u w:val="single"/>
    </w:rPr>
  </w:style>
  <w:style w:type="table" w:styleId="PlainTable4">
    <w:name w:val="Plain Table 4"/>
    <w:basedOn w:val="TableNormal"/>
    <w:uiPriority w:val="44"/>
    <w:rsid w:val="00171482"/>
    <w:rPr>
      <w:rFonts w:ascii="Times New Roman" w:hAnsi="Times New Roman" w:cs="Khmer OS"/>
      <w:kern w:val="0"/>
      <w:sz w:val="22"/>
      <w:szCs w:val="2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aragraph">
    <w:name w:val="paragraph"/>
    <w:basedOn w:val="Normal"/>
    <w:rsid w:val="001714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AU" w:eastAsia="en-AU"/>
    </w:rPr>
  </w:style>
  <w:style w:type="character" w:customStyle="1" w:styleId="eop">
    <w:name w:val="eop"/>
    <w:basedOn w:val="DefaultParagraphFont"/>
    <w:rsid w:val="00171482"/>
  </w:style>
  <w:style w:type="character" w:customStyle="1" w:styleId="normaltextrun">
    <w:name w:val="normaltextrun"/>
    <w:basedOn w:val="DefaultParagraphFont"/>
    <w:rsid w:val="00171482"/>
  </w:style>
  <w:style w:type="character" w:customStyle="1" w:styleId="superscript">
    <w:name w:val="superscript"/>
    <w:basedOn w:val="DefaultParagraphFont"/>
    <w:rsid w:val="00171482"/>
  </w:style>
  <w:style w:type="character" w:styleId="FollowedHyperlink">
    <w:name w:val="FollowedHyperlink"/>
    <w:basedOn w:val="DefaultParagraphFont"/>
    <w:uiPriority w:val="99"/>
    <w:semiHidden/>
    <w:unhideWhenUsed/>
    <w:rsid w:val="00FC5E96"/>
    <w:rPr>
      <w:color w:val="954F72" w:themeColor="followedHyperlink"/>
      <w:u w:val="single"/>
    </w:rPr>
  </w:style>
  <w:style w:type="paragraph" w:styleId="ListParagraph">
    <w:name w:val="List Paragraph"/>
    <w:aliases w:val="List Paragraph1,List Paragraph11,L,Recommendation,CV text,Table text,CAB - List Bullet,List Bullet Cab,Bullet point,Bullet text,Bulleted Para,Bullets,Dot pt,F5 List Paragraph,FooterText,List Paragraph111,List Paragraph2,COOP,列出段落,Bullet1"/>
    <w:basedOn w:val="Normal"/>
    <w:link w:val="ListParagraphChar"/>
    <w:uiPriority w:val="34"/>
    <w:qFormat/>
    <w:rsid w:val="00001F7E"/>
    <w:pPr>
      <w:ind w:left="720"/>
      <w:contextualSpacing/>
    </w:pPr>
  </w:style>
  <w:style w:type="table" w:styleId="TableGrid">
    <w:name w:val="Table Grid"/>
    <w:basedOn w:val="TableNormal"/>
    <w:uiPriority w:val="59"/>
    <w:rsid w:val="00001F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D075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F40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4000"/>
    <w:pPr>
      <w:spacing w:line="240" w:lineRule="auto"/>
    </w:pPr>
    <w:rPr>
      <w:sz w:val="20"/>
      <w:szCs w:val="32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4000"/>
    <w:rPr>
      <w:rFonts w:ascii="Times New Roman" w:hAnsi="Times New Roman" w:cs="Khmer OS"/>
      <w:kern w:val="0"/>
      <w:sz w:val="20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40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4000"/>
    <w:rPr>
      <w:rFonts w:ascii="Times New Roman" w:hAnsi="Times New Roman" w:cs="Khmer OS"/>
      <w:b/>
      <w:bCs/>
      <w:kern w:val="0"/>
      <w:sz w:val="20"/>
      <w:szCs w:val="32"/>
    </w:rPr>
  </w:style>
  <w:style w:type="paragraph" w:styleId="Revision">
    <w:name w:val="Revision"/>
    <w:hidden/>
    <w:uiPriority w:val="99"/>
    <w:semiHidden/>
    <w:rsid w:val="00BF332A"/>
    <w:rPr>
      <w:rFonts w:ascii="Times New Roman" w:hAnsi="Times New Roman" w:cs="Khmer OS"/>
      <w:kern w:val="0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5E2244"/>
    <w:pPr>
      <w:spacing w:after="0"/>
      <w:ind w:left="107"/>
    </w:pPr>
    <w:rPr>
      <w:rFonts w:eastAsia="Times New Roman" w:cs="Times New Roman"/>
      <w:kern w:val="2"/>
      <w:sz w:val="24"/>
      <w:szCs w:val="24"/>
      <w:lang w:val="en-AU" w:eastAsia="en-GB" w:bidi="ar-SA"/>
    </w:rPr>
  </w:style>
  <w:style w:type="paragraph" w:styleId="NormalWeb">
    <w:name w:val="Normal (Web)"/>
    <w:basedOn w:val="Normal"/>
    <w:uiPriority w:val="99"/>
    <w:unhideWhenUsed/>
    <w:rsid w:val="002950B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AU" w:eastAsia="en-AU"/>
      <w14:ligatures w14:val="none"/>
    </w:rPr>
  </w:style>
  <w:style w:type="paragraph" w:styleId="FootnoteText">
    <w:name w:val="footnote text"/>
    <w:basedOn w:val="Normal"/>
    <w:uiPriority w:val="99"/>
    <w:semiHidden/>
    <w:unhideWhenUsed/>
    <w:rsid w:val="6ADB4573"/>
    <w:pPr>
      <w:spacing w:after="0"/>
    </w:pPr>
    <w:rPr>
      <w:sz w:val="20"/>
    </w:rPr>
  </w:style>
  <w:style w:type="paragraph" w:styleId="EndnoteText">
    <w:name w:val="endnote text"/>
    <w:basedOn w:val="Normal"/>
    <w:uiPriority w:val="99"/>
    <w:semiHidden/>
    <w:unhideWhenUsed/>
    <w:rsid w:val="6ADB4573"/>
    <w:pPr>
      <w:spacing w:after="0"/>
    </w:pPr>
    <w:rPr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6ADB4573"/>
    <w:rPr>
      <w:vertAlign w:val="superscript"/>
    </w:rPr>
  </w:style>
  <w:style w:type="character" w:customStyle="1" w:styleId="ListParagraphChar">
    <w:name w:val="List Paragraph Char"/>
    <w:aliases w:val="List Paragraph1 Char,List Paragraph11 Char,L Char,Recommendation Char,CV text Char,Table text Char,CAB - List Bullet Char,List Bullet Cab Char,Bullet point Char,Bullet text Char,Bulleted Para Char,Bullets Char,Dot pt Char,COOP Char"/>
    <w:basedOn w:val="DefaultParagraphFont"/>
    <w:link w:val="ListParagraph"/>
    <w:uiPriority w:val="34"/>
    <w:qFormat/>
    <w:locked/>
    <w:rsid w:val="00105DA7"/>
    <w:rPr>
      <w:rFonts w:ascii="Times New Roman" w:hAnsi="Times New Roman" w:cs="Khmer OS"/>
      <w:kern w:val="0"/>
      <w:sz w:val="22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5F2A00"/>
    <w:pPr>
      <w:spacing w:after="200" w:line="240" w:lineRule="auto"/>
    </w:pPr>
    <w:rPr>
      <w:i/>
      <w:iCs/>
      <w:color w:val="44546A" w:themeColor="text2"/>
      <w:sz w:val="18"/>
      <w:szCs w:val="29"/>
    </w:rPr>
  </w:style>
  <w:style w:type="character" w:styleId="Strong">
    <w:name w:val="Strong"/>
    <w:basedOn w:val="DefaultParagraphFont"/>
    <w:uiPriority w:val="22"/>
    <w:qFormat/>
    <w:rsid w:val="00C81E1B"/>
    <w:rPr>
      <w:b/>
      <w:bCs/>
    </w:rPr>
  </w:style>
  <w:style w:type="paragraph" w:customStyle="1" w:styleId="ds-markdown-paragraph">
    <w:name w:val="ds-markdown-paragraph"/>
    <w:basedOn w:val="Normal"/>
    <w:rsid w:val="00AE73A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14:ligatures w14:val="none"/>
    </w:rPr>
  </w:style>
  <w:style w:type="table" w:styleId="GridTable4-Accent5">
    <w:name w:val="Grid Table 4 Accent 5"/>
    <w:basedOn w:val="TableNormal"/>
    <w:uiPriority w:val="49"/>
    <w:rsid w:val="004A5913"/>
    <w:rPr>
      <w:kern w:val="0"/>
      <w:sz w:val="22"/>
      <w:szCs w:val="36"/>
      <w:lang w:val="en-AU"/>
      <w14:ligatures w14:val="none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7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7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42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08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05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8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19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4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03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0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428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8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4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20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0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01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18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63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hyperlink" Target="mailto:info@capred.org" TargetMode="External"/><Relationship Id="rId1" Type="http://schemas.openxmlformats.org/officeDocument/2006/relationships/hyperlink" Target="mailto:info@capred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tanaPich\Downloads\CAPRED%20Letterhead%20Template%20-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bc3ce5-04c1-48b3-b3d5-f5dcaacd52d7" xsi:nil="true"/>
    <lcf76f155ced4ddcb4097134ff3c332f xmlns="0a9d5bd5-5696-434a-a44b-8da19705dd9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415B934760CF418CB3C260C73B5674" ma:contentTypeVersion="13" ma:contentTypeDescription="Create a new document." ma:contentTypeScope="" ma:versionID="99cc77a054411f602295a1c6335a42c0">
  <xsd:schema xmlns:xsd="http://www.w3.org/2001/XMLSchema" xmlns:xs="http://www.w3.org/2001/XMLSchema" xmlns:p="http://schemas.microsoft.com/office/2006/metadata/properties" xmlns:ns2="0a9d5bd5-5696-434a-a44b-8da19705dd92" xmlns:ns3="a9bc3ce5-04c1-48b3-b3d5-f5dcaacd52d7" targetNamespace="http://schemas.microsoft.com/office/2006/metadata/properties" ma:root="true" ma:fieldsID="651fc0eb74469f9d9ce5f2b98a112b30" ns2:_="" ns3:_="">
    <xsd:import namespace="0a9d5bd5-5696-434a-a44b-8da19705dd92"/>
    <xsd:import namespace="a9bc3ce5-04c1-48b3-b3d5-f5dcaacd52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9d5bd5-5696-434a-a44b-8da19705dd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cad189f-6960-4ef3-aefa-3de156d466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bc3ce5-04c1-48b3-b3d5-f5dcaacd52d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d922f15-debf-4e79-80c4-5f6a1bd86d07}" ma:internalName="TaxCatchAll" ma:showField="CatchAllData" ma:web="a9bc3ce5-04c1-48b3-b3d5-f5dcaacd52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F542CEB-17DD-48A9-B83F-39263807BEEE}">
  <ds:schemaRefs>
    <ds:schemaRef ds:uri="http://schemas.microsoft.com/office/2006/metadata/properties"/>
    <ds:schemaRef ds:uri="http://schemas.microsoft.com/office/infopath/2007/PartnerControls"/>
    <ds:schemaRef ds:uri="a9bc3ce5-04c1-48b3-b3d5-f5dcaacd52d7"/>
    <ds:schemaRef ds:uri="0a9d5bd5-5696-434a-a44b-8da19705dd92"/>
  </ds:schemaRefs>
</ds:datastoreItem>
</file>

<file path=customXml/itemProps2.xml><?xml version="1.0" encoding="utf-8"?>
<ds:datastoreItem xmlns:ds="http://schemas.openxmlformats.org/officeDocument/2006/customXml" ds:itemID="{DF8D297C-9BA7-4CD0-BCEC-C0C242EDFB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9d5bd5-5696-434a-a44b-8da19705dd92"/>
    <ds:schemaRef ds:uri="a9bc3ce5-04c1-48b3-b3d5-f5dcaacd52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2DF3C6-7CFD-4ABA-AA0A-6F76284278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7E31BDE-0029-7949-A621-A49AF73ED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CAPRED Letterhead Template - Final</Template>
  <TotalTime>9</TotalTime>
  <Pages>2</Pages>
  <Words>346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Ratana Pich</dc:creator>
  <cp:keywords/>
  <dc:description/>
  <cp:lastModifiedBy>C. Tate Chhun</cp:lastModifiedBy>
  <cp:revision>17</cp:revision>
  <cp:lastPrinted>2024-03-15T18:59:00Z</cp:lastPrinted>
  <dcterms:created xsi:type="dcterms:W3CDTF">2025-07-28T07:31:00Z</dcterms:created>
  <dcterms:modified xsi:type="dcterms:W3CDTF">2025-07-31T07:06:00Z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GrammarlyDocumentId">
    <vt:lpwstr>a6b360d0-8847-4ad2-b5d4-fe122f8951ed</vt:lpwstr>
  </property>
  <property fmtid="{D5CDD505-2E9C-101B-9397-08002B2CF9AE}" pid="4" name="ContentTypeId">
    <vt:lpwstr>0x010100C9415B934760CF418CB3C260C73B5674</vt:lpwstr>
  </property>
</Properties>
</file>